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D09" w:rsidRPr="00B71D09" w:rsidRDefault="00B71D09" w:rsidP="002E5619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>В Аукционную комиссию</w:t>
      </w:r>
    </w:p>
    <w:p w:rsidR="00B71D09" w:rsidRDefault="00912135" w:rsidP="00201927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ИП Хайруллину Альберту </w:t>
      </w:r>
      <w:proofErr w:type="spellStart"/>
      <w:r>
        <w:rPr>
          <w:rFonts w:ascii="Times New Roman" w:hAnsi="Times New Roman"/>
          <w:sz w:val="24"/>
          <w:szCs w:val="24"/>
        </w:rPr>
        <w:t>Гельмияровичу</w:t>
      </w:r>
      <w:proofErr w:type="spellEnd"/>
    </w:p>
    <w:p w:rsidR="003374A8" w:rsidRPr="00912135" w:rsidRDefault="00912135" w:rsidP="00201927">
      <w:pPr>
        <w:spacing w:after="0" w:line="19" w:lineRule="atLeast"/>
        <w:jc w:val="right"/>
        <w:rPr>
          <w:rFonts w:ascii="Times New Roman" w:hAnsi="Times New Roman"/>
        </w:rPr>
      </w:pPr>
      <w:r w:rsidRPr="00912135">
        <w:rPr>
          <w:rFonts w:ascii="Times New Roman" w:hAnsi="Times New Roman"/>
        </w:rPr>
        <w:t xml:space="preserve">307752, Курская область, г. Льгов, ул. </w:t>
      </w:r>
      <w:proofErr w:type="gramStart"/>
      <w:r w:rsidRPr="00912135">
        <w:rPr>
          <w:rFonts w:ascii="Times New Roman" w:hAnsi="Times New Roman"/>
        </w:rPr>
        <w:t>Железнодорожная,  д.</w:t>
      </w:r>
      <w:proofErr w:type="gramEnd"/>
      <w:r w:rsidRPr="00912135">
        <w:rPr>
          <w:rFonts w:ascii="Times New Roman" w:hAnsi="Times New Roman"/>
        </w:rPr>
        <w:t xml:space="preserve"> 24, кв.1</w:t>
      </w:r>
    </w:p>
    <w:p w:rsidR="00B71D09" w:rsidRDefault="00B71D09" w:rsidP="000E4AD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3374A8" w:rsidRDefault="003374A8" w:rsidP="000E4AD5">
      <w:pPr>
        <w:spacing w:after="0" w:line="19" w:lineRule="atLeast"/>
        <w:jc w:val="center"/>
        <w:rPr>
          <w:rFonts w:ascii="Times New Roman" w:hAnsi="Times New Roman"/>
        </w:rPr>
      </w:pPr>
      <w:r w:rsidRPr="003374A8">
        <w:rPr>
          <w:rFonts w:ascii="Times New Roman" w:hAnsi="Times New Roman"/>
        </w:rPr>
        <w:t>ЗАЯВКА</w:t>
      </w:r>
    </w:p>
    <w:p w:rsidR="007A45B8" w:rsidRPr="00201927" w:rsidRDefault="00B12EAA" w:rsidP="000E4AD5">
      <w:pPr>
        <w:spacing w:after="0" w:line="19" w:lineRule="atLeast"/>
        <w:jc w:val="center"/>
        <w:rPr>
          <w:rFonts w:ascii="Times New Roman" w:hAnsi="Times New Roman"/>
        </w:rPr>
      </w:pPr>
      <w:r w:rsidRPr="00201927">
        <w:rPr>
          <w:rFonts w:ascii="Times New Roman" w:hAnsi="Times New Roman"/>
        </w:rPr>
        <w:t xml:space="preserve">на участие </w:t>
      </w:r>
      <w:r w:rsidR="005E6937" w:rsidRPr="00201927">
        <w:rPr>
          <w:rFonts w:ascii="Times New Roman" w:hAnsi="Times New Roman"/>
        </w:rPr>
        <w:t xml:space="preserve">в </w:t>
      </w:r>
      <w:r w:rsidR="007A45B8" w:rsidRPr="00201927">
        <w:rPr>
          <w:rFonts w:ascii="Times New Roman" w:hAnsi="Times New Roman"/>
        </w:rPr>
        <w:t>открытом</w:t>
      </w:r>
      <w:r w:rsidR="00612C35" w:rsidRPr="00201927">
        <w:rPr>
          <w:rFonts w:ascii="Times New Roman" w:hAnsi="Times New Roman"/>
        </w:rPr>
        <w:t xml:space="preserve"> </w:t>
      </w:r>
      <w:r w:rsidRPr="00201927">
        <w:rPr>
          <w:rFonts w:ascii="Times New Roman" w:hAnsi="Times New Roman"/>
        </w:rPr>
        <w:t xml:space="preserve">аукционе на право заключения </w:t>
      </w:r>
    </w:p>
    <w:p w:rsidR="00AC7436" w:rsidRDefault="007A45B8" w:rsidP="00CE6482">
      <w:pPr>
        <w:spacing w:after="0" w:line="19" w:lineRule="atLeast"/>
        <w:jc w:val="center"/>
        <w:rPr>
          <w:rFonts w:ascii="Times New Roman" w:hAnsi="Times New Roman"/>
        </w:rPr>
      </w:pPr>
      <w:r w:rsidRPr="00201927">
        <w:rPr>
          <w:rFonts w:ascii="Times New Roman" w:hAnsi="Times New Roman"/>
        </w:rPr>
        <w:t xml:space="preserve">Опционного соглашения на </w:t>
      </w:r>
      <w:r w:rsidR="00E657E9" w:rsidRPr="00201927">
        <w:rPr>
          <w:rFonts w:ascii="Times New Roman" w:hAnsi="Times New Roman"/>
        </w:rPr>
        <w:t>куплю-продажу</w:t>
      </w:r>
      <w:r w:rsidR="0087786F">
        <w:rPr>
          <w:rFonts w:ascii="Times New Roman" w:hAnsi="Times New Roman"/>
        </w:rPr>
        <w:t xml:space="preserve"> п</w:t>
      </w:r>
      <w:r w:rsidR="00912135">
        <w:rPr>
          <w:rFonts w:ascii="Times New Roman" w:hAnsi="Times New Roman"/>
        </w:rPr>
        <w:t>ростых векселей</w:t>
      </w:r>
      <w:r w:rsidR="00CE6482">
        <w:rPr>
          <w:rFonts w:ascii="Times New Roman" w:hAnsi="Times New Roman"/>
        </w:rPr>
        <w:t xml:space="preserve"> ООО «Рубеж»</w:t>
      </w:r>
    </w:p>
    <w:p w:rsidR="001B2F47" w:rsidRPr="00DE62A6" w:rsidRDefault="001B2F47" w:rsidP="00AC7436">
      <w:pPr>
        <w:spacing w:after="0" w:line="19" w:lineRule="atLeast"/>
        <w:jc w:val="center"/>
        <w:rPr>
          <w:rFonts w:ascii="Times New Roman" w:hAnsi="Times New Roman"/>
          <w:sz w:val="16"/>
          <w:szCs w:val="16"/>
        </w:rPr>
      </w:pPr>
    </w:p>
    <w:p w:rsidR="001B2F47" w:rsidRPr="00201927" w:rsidRDefault="005B64F0" w:rsidP="001B2F47">
      <w:pPr>
        <w:tabs>
          <w:tab w:val="left" w:pos="5529"/>
        </w:tabs>
        <w:spacing w:after="0" w:line="19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B2F47" w:rsidRPr="00201927">
        <w:rPr>
          <w:rFonts w:ascii="Times New Roman" w:hAnsi="Times New Roman"/>
        </w:rPr>
        <w:t xml:space="preserve">Изучив документацию о проведении аукциона на интернет ресурсе </w:t>
      </w:r>
      <w:proofErr w:type="spellStart"/>
      <w:r w:rsidR="001B2F47" w:rsidRPr="00201927">
        <w:rPr>
          <w:rFonts w:ascii="Times New Roman" w:hAnsi="Times New Roman"/>
          <w:lang w:val="en-US"/>
        </w:rPr>
        <w:t>Deb</w:t>
      </w:r>
      <w:r w:rsidR="001B2F47">
        <w:rPr>
          <w:rFonts w:ascii="Times New Roman" w:hAnsi="Times New Roman"/>
          <w:lang w:val="en-US"/>
        </w:rPr>
        <w:t>b</w:t>
      </w:r>
      <w:r w:rsidR="001B2F47" w:rsidRPr="00201927">
        <w:rPr>
          <w:rFonts w:ascii="Times New Roman" w:hAnsi="Times New Roman"/>
          <w:lang w:val="en-US"/>
        </w:rPr>
        <w:t>et</w:t>
      </w:r>
      <w:proofErr w:type="spellEnd"/>
      <w:r w:rsidR="001B2F47" w:rsidRPr="00201927">
        <w:rPr>
          <w:rFonts w:ascii="Times New Roman" w:hAnsi="Times New Roman"/>
        </w:rPr>
        <w:t>.</w:t>
      </w:r>
      <w:proofErr w:type="spellStart"/>
      <w:r w:rsidR="001B2F47" w:rsidRPr="00201927">
        <w:rPr>
          <w:rFonts w:ascii="Times New Roman" w:hAnsi="Times New Roman"/>
          <w:lang w:val="en-US"/>
        </w:rPr>
        <w:t>ru</w:t>
      </w:r>
      <w:proofErr w:type="spellEnd"/>
      <w:r w:rsidR="001B2F47" w:rsidRPr="00201927">
        <w:rPr>
          <w:rFonts w:ascii="Times New Roman" w:hAnsi="Times New Roman"/>
        </w:rPr>
        <w:t>,</w:t>
      </w:r>
      <w:r w:rsidR="001B2F47" w:rsidRPr="007D3882">
        <w:rPr>
          <w:rFonts w:ascii="Times New Roman" w:hAnsi="Times New Roman"/>
        </w:rPr>
        <w:t xml:space="preserve"> </w:t>
      </w:r>
      <w:hyperlink r:id="rId7" w:history="1">
        <w:r w:rsidR="001B2F47" w:rsidRPr="00201927">
          <w:rPr>
            <w:rStyle w:val="ac"/>
            <w:rFonts w:ascii="Times New Roman" w:hAnsi="Times New Roman"/>
          </w:rPr>
          <w:t>https://www.debbet.ru/</w:t>
        </w:r>
      </w:hyperlink>
      <w:r w:rsidR="001B2F47" w:rsidRPr="00201927">
        <w:t>,</w:t>
      </w:r>
      <w:r w:rsidR="001813E9">
        <w:rPr>
          <w:rFonts w:ascii="Times New Roman" w:hAnsi="Times New Roman"/>
        </w:rPr>
        <w:t xml:space="preserve"> Положение о порядке</w:t>
      </w:r>
      <w:r w:rsidR="001B2F47" w:rsidRPr="00201927">
        <w:rPr>
          <w:rFonts w:ascii="Times New Roman" w:hAnsi="Times New Roman"/>
        </w:rPr>
        <w:t xml:space="preserve"> проведения открытого аукциона  на право заключения опционного соглашения на куплю продажу</w:t>
      </w:r>
      <w:r w:rsidR="00662F07">
        <w:rPr>
          <w:rFonts w:ascii="Times New Roman" w:hAnsi="Times New Roman"/>
        </w:rPr>
        <w:t xml:space="preserve"> </w:t>
      </w:r>
      <w:r w:rsidR="00912135">
        <w:rPr>
          <w:rFonts w:ascii="Times New Roman" w:hAnsi="Times New Roman"/>
        </w:rPr>
        <w:t>простых векселей</w:t>
      </w:r>
      <w:r w:rsidR="00CE6482">
        <w:rPr>
          <w:rFonts w:ascii="Times New Roman" w:hAnsi="Times New Roman"/>
        </w:rPr>
        <w:t xml:space="preserve"> ООО «Рубеж»</w:t>
      </w:r>
      <w:r w:rsidR="001B2F47" w:rsidRPr="00201927">
        <w:rPr>
          <w:rFonts w:ascii="Times New Roman" w:hAnsi="Times New Roman"/>
        </w:rPr>
        <w:t xml:space="preserve"> (Утверждено </w:t>
      </w:r>
      <w:r w:rsidR="00912135">
        <w:rPr>
          <w:rFonts w:ascii="Times New Roman" w:hAnsi="Times New Roman"/>
        </w:rPr>
        <w:t xml:space="preserve">ИП </w:t>
      </w:r>
      <w:proofErr w:type="spellStart"/>
      <w:r w:rsidR="00912135">
        <w:rPr>
          <w:rFonts w:ascii="Times New Roman" w:hAnsi="Times New Roman"/>
        </w:rPr>
        <w:t>Хайруллиным</w:t>
      </w:r>
      <w:proofErr w:type="spellEnd"/>
      <w:r w:rsidR="00912135">
        <w:rPr>
          <w:rFonts w:ascii="Times New Roman" w:hAnsi="Times New Roman"/>
        </w:rPr>
        <w:t xml:space="preserve"> А.Г. 07.04.2025</w:t>
      </w:r>
      <w:r w:rsidR="00CE6482">
        <w:rPr>
          <w:rFonts w:ascii="Times New Roman" w:hAnsi="Times New Roman"/>
        </w:rPr>
        <w:t xml:space="preserve"> г.</w:t>
      </w:r>
      <w:r w:rsidR="001B2F47" w:rsidRPr="00201927">
        <w:rPr>
          <w:rFonts w:ascii="Times New Roman" w:hAnsi="Times New Roman"/>
        </w:rPr>
        <w:t xml:space="preserve">), </w:t>
      </w:r>
      <w:r w:rsidR="001B2F47" w:rsidRPr="00201927">
        <w:rPr>
          <w:rFonts w:ascii="Times New Roman" w:hAnsi="Times New Roman"/>
          <w:i/>
          <w:u w:val="single"/>
        </w:rPr>
        <w:t>организация/физическое лицо</w:t>
      </w:r>
      <w:r w:rsidR="001B2F47" w:rsidRPr="00201927">
        <w:rPr>
          <w:rFonts w:ascii="Times New Roman" w:hAnsi="Times New Roman"/>
        </w:rPr>
        <w:t>, сведения о которой (ом) указаны во второй части заявки, выражает согласие на участие в открытом аукционе на условиях, предусмотренных указанным Положением. Настоящим принимаю существе</w:t>
      </w:r>
      <w:r w:rsidR="001B2F47">
        <w:rPr>
          <w:rFonts w:ascii="Times New Roman" w:hAnsi="Times New Roman"/>
        </w:rPr>
        <w:t>нные условия открытого аукциона:</w:t>
      </w:r>
    </w:p>
    <w:p w:rsidR="001B2F47" w:rsidRDefault="001B2F47" w:rsidP="00AC7436">
      <w:pPr>
        <w:spacing w:after="0" w:line="19" w:lineRule="atLeast"/>
        <w:jc w:val="center"/>
        <w:rPr>
          <w:rFonts w:ascii="Times New Roman" w:hAnsi="Times New Roman"/>
        </w:rPr>
      </w:pPr>
    </w:p>
    <w:tbl>
      <w:tblPr>
        <w:tblpPr w:leftFromText="180" w:rightFromText="180" w:vertAnchor="page" w:horzAnchor="margin" w:tblpXSpec="center" w:tblpY="459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5B64F0" w:rsidRPr="005B64F0" w:rsidTr="003C6404">
        <w:trPr>
          <w:trHeight w:val="455"/>
        </w:trPr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64F0">
              <w:rPr>
                <w:rFonts w:ascii="Times New Roman" w:hAnsi="Times New Roman"/>
              </w:rPr>
              <w:t>Существенные условия открытого аукциона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Предмет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912135" w:rsidRDefault="005B64F0" w:rsidP="009121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912135">
              <w:rPr>
                <w:rFonts w:ascii="Times New Roman" w:hAnsi="Times New Roman" w:cs="Times New Roman"/>
                <w:sz w:val="24"/>
                <w:szCs w:val="24"/>
              </w:rPr>
              <w:t>Опционное соглашение - Опцион на куплю продажу</w:t>
            </w:r>
            <w:r w:rsidR="00CE6482" w:rsidRPr="0091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135" w:rsidRPr="00912135">
              <w:rPr>
                <w:rFonts w:ascii="Times New Roman" w:hAnsi="Times New Roman" w:cs="Times New Roman"/>
                <w:sz w:val="24"/>
                <w:szCs w:val="24"/>
              </w:rPr>
              <w:t>простых векселей</w:t>
            </w:r>
            <w:r w:rsidRPr="009121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E6482" w:rsidRPr="00CE6482" w:rsidRDefault="00CE6482" w:rsidP="00912135">
            <w:pPr>
              <w:pStyle w:val="af0"/>
            </w:pPr>
            <w:r w:rsidRPr="00912135">
              <w:rPr>
                <w:rFonts w:ascii="Times New Roman" w:hAnsi="Times New Roman" w:cs="Times New Roman"/>
                <w:sz w:val="24"/>
                <w:szCs w:val="24"/>
              </w:rPr>
              <w:t>ООО «Рубеж»</w:t>
            </w:r>
          </w:p>
        </w:tc>
      </w:tr>
      <w:tr w:rsidR="00940B29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B29" w:rsidRPr="005B64F0" w:rsidRDefault="00940B29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и место регистрации участников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5" w:rsidRPr="00365879" w:rsidRDefault="00912135" w:rsidP="009121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11 часов 00 мин.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2135" w:rsidRDefault="00912135" w:rsidP="009121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11</w:t>
            </w:r>
            <w:r w:rsidRPr="00365879">
              <w:rPr>
                <w:rFonts w:ascii="Times New Roman" w:hAnsi="Times New Roman" w:cs="Times New Roman"/>
                <w:sz w:val="24"/>
                <w:szCs w:val="24"/>
              </w:rPr>
              <w:t xml:space="preserve"> часов 50 минут по адресу: </w:t>
            </w:r>
          </w:p>
          <w:p w:rsidR="00940B29" w:rsidRPr="00CE6482" w:rsidRDefault="00912135" w:rsidP="00912135">
            <w:pPr>
              <w:pStyle w:val="af0"/>
            </w:pPr>
            <w:r w:rsidRPr="006C12D4">
              <w:rPr>
                <w:rFonts w:ascii="Times New Roman" w:hAnsi="Times New Roman" w:cs="Times New Roman"/>
                <w:sz w:val="24"/>
                <w:szCs w:val="24"/>
              </w:rPr>
              <w:t xml:space="preserve">г. Уфа, ул. Генерала Горбатова, дом 2, Бизнес-парк «Территория 3000», этаж 2, комната переговоров Ева  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Время и место проведения открытого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5" w:rsidRPr="00912135" w:rsidRDefault="00912135" w:rsidP="0091213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912135">
              <w:rPr>
                <w:rFonts w:ascii="Times New Roman" w:hAnsi="Times New Roman" w:cs="Times New Roman"/>
                <w:sz w:val="24"/>
                <w:szCs w:val="24"/>
              </w:rPr>
              <w:t>12 мая 2025г. в 12 часов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135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  <w:p w:rsidR="00940B29" w:rsidRPr="005B64F0" w:rsidRDefault="00912135" w:rsidP="00912135">
            <w:pPr>
              <w:pStyle w:val="af0"/>
            </w:pPr>
            <w:r w:rsidRPr="00912135">
              <w:rPr>
                <w:rFonts w:ascii="Times New Roman" w:hAnsi="Times New Roman" w:cs="Times New Roman"/>
                <w:sz w:val="24"/>
                <w:szCs w:val="24"/>
              </w:rPr>
              <w:t>по адресу: 450022, г. Уфа, ул. Генерала Горбатова, дом 2, Бизнес-парк «Территория 3000», этаж 2, комната переговоров Ева</w:t>
            </w:r>
            <w:r w:rsidRPr="00912135">
              <w:t xml:space="preserve">  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3A8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3A8">
              <w:rPr>
                <w:rFonts w:ascii="Times New Roman" w:hAnsi="Times New Roman"/>
                <w:sz w:val="24"/>
                <w:szCs w:val="24"/>
              </w:rPr>
              <w:t xml:space="preserve">Предмет Опционного соглашения, </w:t>
            </w:r>
          </w:p>
          <w:p w:rsidR="005B64F0" w:rsidRPr="005B63A8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3A8">
              <w:rPr>
                <w:rFonts w:ascii="Times New Roman" w:hAnsi="Times New Roman"/>
                <w:sz w:val="24"/>
                <w:szCs w:val="24"/>
              </w:rPr>
              <w:t>заключаемого с победителем открытого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87786F" w:rsidRDefault="0087786F" w:rsidP="0091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Купля</w:t>
            </w:r>
            <w:r w:rsidR="00833315">
              <w:rPr>
                <w:rFonts w:ascii="Times New Roman" w:hAnsi="Times New Roman"/>
                <w:sz w:val="24"/>
                <w:szCs w:val="24"/>
              </w:rPr>
              <w:t xml:space="preserve"> продажа</w:t>
            </w:r>
            <w:r w:rsidR="00CE64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2135">
              <w:rPr>
                <w:rFonts w:ascii="Times New Roman" w:hAnsi="Times New Roman"/>
                <w:sz w:val="24"/>
                <w:szCs w:val="24"/>
              </w:rPr>
              <w:t>простых процентных векселей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6482">
              <w:rPr>
                <w:rFonts w:ascii="Times New Roman" w:hAnsi="Times New Roman"/>
                <w:sz w:val="24"/>
                <w:szCs w:val="24"/>
              </w:rPr>
              <w:t>ООО «Рубеж»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91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 xml:space="preserve">Начальная цена предмета аукциона равна цене </w:t>
            </w:r>
            <w:r w:rsidR="00CE6482">
              <w:rPr>
                <w:rFonts w:ascii="Times New Roman" w:hAnsi="Times New Roman"/>
                <w:sz w:val="24"/>
                <w:szCs w:val="24"/>
              </w:rPr>
              <w:t>опционной премии и оставляет 1 0</w:t>
            </w:r>
            <w:r w:rsidRPr="005B64F0">
              <w:rPr>
                <w:rFonts w:ascii="Times New Roman" w:hAnsi="Times New Roman"/>
                <w:sz w:val="24"/>
                <w:szCs w:val="24"/>
              </w:rPr>
              <w:t>00 000 (</w:t>
            </w:r>
            <w:r w:rsidR="00CE6482">
              <w:rPr>
                <w:rFonts w:ascii="Times New Roman" w:hAnsi="Times New Roman"/>
                <w:sz w:val="24"/>
                <w:szCs w:val="24"/>
              </w:rPr>
              <w:t>один миллион</w:t>
            </w:r>
            <w:r w:rsidRPr="005B64F0">
              <w:rPr>
                <w:rFonts w:ascii="Times New Roman" w:hAnsi="Times New Roman"/>
                <w:sz w:val="24"/>
                <w:szCs w:val="24"/>
              </w:rPr>
              <w:t xml:space="preserve">) рублей  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87786F" w:rsidP="00877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шаг аукциона оставляет 5</w:t>
            </w:r>
            <w:r w:rsidR="005B64F0" w:rsidRPr="005B64F0">
              <w:rPr>
                <w:rFonts w:ascii="Times New Roman" w:hAnsi="Times New Roman"/>
                <w:sz w:val="24"/>
                <w:szCs w:val="24"/>
              </w:rPr>
              <w:t>0 000 (</w:t>
            </w:r>
            <w:r>
              <w:rPr>
                <w:rFonts w:ascii="Times New Roman" w:hAnsi="Times New Roman"/>
                <w:sz w:val="24"/>
                <w:szCs w:val="24"/>
              </w:rPr>
              <w:t>пятьдесят</w:t>
            </w:r>
            <w:r w:rsidR="005B64F0" w:rsidRPr="005B64F0">
              <w:rPr>
                <w:rFonts w:ascii="Times New Roman" w:hAnsi="Times New Roman"/>
                <w:sz w:val="24"/>
                <w:szCs w:val="24"/>
              </w:rPr>
              <w:t xml:space="preserve"> тысяч) рублей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Общая стоимость купли-продажи Опциона, подлежащая уплате в течение 15 (пятнадцати) лет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940B29" w:rsidRDefault="00912135" w:rsidP="008C46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2135">
              <w:rPr>
                <w:rFonts w:ascii="Times New Roman" w:hAnsi="Times New Roman"/>
                <w:sz w:val="24"/>
                <w:szCs w:val="24"/>
              </w:rPr>
              <w:t>30 006 000 000 (тридцать миллиардов шесть миллионов) рублей</w:t>
            </w:r>
          </w:p>
        </w:tc>
      </w:tr>
      <w:tr w:rsidR="005B64F0" w:rsidRPr="005B64F0" w:rsidTr="003C6404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5B6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64F0">
              <w:rPr>
                <w:rFonts w:ascii="Times New Roman" w:hAnsi="Times New Roman"/>
                <w:sz w:val="24"/>
                <w:szCs w:val="24"/>
              </w:rPr>
              <w:t>Особые условия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F0" w:rsidRPr="005B64F0" w:rsidRDefault="005B64F0" w:rsidP="008778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B64F0">
              <w:rPr>
                <w:rFonts w:ascii="Times New Roman" w:hAnsi="Times New Roman"/>
              </w:rPr>
              <w:t xml:space="preserve">Опционная премия, подлежащая установлению в ходе аукциона, является платой за заключение опционного соглашения, но не входит в стоимость купли-продажи </w:t>
            </w:r>
            <w:r w:rsidR="0087786F">
              <w:rPr>
                <w:rFonts w:ascii="Times New Roman" w:hAnsi="Times New Roman"/>
              </w:rPr>
              <w:t>права требования на простой вексель</w:t>
            </w:r>
            <w:r w:rsidRPr="005B64F0">
              <w:rPr>
                <w:rFonts w:ascii="Times New Roman" w:hAnsi="Times New Roman"/>
              </w:rPr>
              <w:t>.</w:t>
            </w:r>
            <w:r w:rsidR="0087786F">
              <w:rPr>
                <w:rFonts w:ascii="Times New Roman" w:hAnsi="Times New Roman"/>
              </w:rPr>
              <w:t xml:space="preserve"> </w:t>
            </w:r>
          </w:p>
        </w:tc>
      </w:tr>
    </w:tbl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AC7436">
      <w:pPr>
        <w:spacing w:after="0" w:line="19" w:lineRule="atLeast"/>
        <w:jc w:val="center"/>
        <w:rPr>
          <w:rFonts w:ascii="Times New Roman" w:hAnsi="Times New Roman"/>
        </w:rPr>
      </w:pPr>
    </w:p>
    <w:p w:rsidR="005B64F0" w:rsidRDefault="005B64F0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2A6" w:rsidRDefault="00DE62A6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0B29" w:rsidRDefault="00940B29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0B29" w:rsidRDefault="00940B29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B12EAA" w:rsidRDefault="00B12EAA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2EAA">
        <w:rPr>
          <w:rFonts w:ascii="Times New Roman" w:hAnsi="Times New Roman"/>
          <w:b/>
          <w:sz w:val="24"/>
          <w:szCs w:val="24"/>
        </w:rPr>
        <w:lastRenderedPageBreak/>
        <w:t>Вторая часть заявки</w:t>
      </w:r>
    </w:p>
    <w:p w:rsidR="005A0F7B" w:rsidRPr="008C4663" w:rsidRDefault="00B12EAA" w:rsidP="00760348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8C4663">
        <w:rPr>
          <w:rFonts w:ascii="Times New Roman" w:hAnsi="Times New Roman"/>
          <w:sz w:val="24"/>
          <w:szCs w:val="24"/>
        </w:rPr>
        <w:t>на участие</w:t>
      </w:r>
      <w:r w:rsidR="005E6937" w:rsidRPr="008C4663">
        <w:rPr>
          <w:rFonts w:ascii="Times New Roman" w:hAnsi="Times New Roman"/>
          <w:sz w:val="24"/>
          <w:szCs w:val="24"/>
        </w:rPr>
        <w:t xml:space="preserve"> в</w:t>
      </w:r>
      <w:r w:rsidR="00B975D8" w:rsidRPr="008C4663">
        <w:rPr>
          <w:rFonts w:ascii="Times New Roman" w:hAnsi="Times New Roman"/>
          <w:sz w:val="24"/>
          <w:szCs w:val="24"/>
        </w:rPr>
        <w:t xml:space="preserve"> открытом</w:t>
      </w:r>
      <w:r w:rsidRPr="008C4663">
        <w:rPr>
          <w:rFonts w:ascii="Times New Roman" w:hAnsi="Times New Roman"/>
          <w:sz w:val="24"/>
          <w:szCs w:val="24"/>
        </w:rPr>
        <w:t xml:space="preserve"> аукционе на право заключения </w:t>
      </w:r>
      <w:r w:rsidR="00B975D8" w:rsidRPr="008C4663">
        <w:rPr>
          <w:rFonts w:ascii="Times New Roman" w:hAnsi="Times New Roman"/>
          <w:sz w:val="24"/>
          <w:szCs w:val="24"/>
        </w:rPr>
        <w:t>Опционного соглашения</w:t>
      </w:r>
      <w:r w:rsidR="00201927" w:rsidRPr="008C4663">
        <w:rPr>
          <w:rFonts w:ascii="Times New Roman" w:hAnsi="Times New Roman"/>
          <w:sz w:val="24"/>
          <w:szCs w:val="24"/>
        </w:rPr>
        <w:t xml:space="preserve"> </w:t>
      </w:r>
    </w:p>
    <w:p w:rsidR="00201927" w:rsidRPr="008C4663" w:rsidRDefault="00201927" w:rsidP="00760348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8C4663">
        <w:rPr>
          <w:rFonts w:ascii="Times New Roman" w:hAnsi="Times New Roman"/>
          <w:sz w:val="24"/>
          <w:szCs w:val="24"/>
        </w:rPr>
        <w:t>на куплю-продажу</w:t>
      </w:r>
      <w:r w:rsidR="005A0F7B" w:rsidRPr="008C4663">
        <w:rPr>
          <w:rFonts w:ascii="Times New Roman" w:hAnsi="Times New Roman"/>
          <w:sz w:val="24"/>
          <w:szCs w:val="24"/>
        </w:rPr>
        <w:t xml:space="preserve"> </w:t>
      </w:r>
      <w:r w:rsidR="00912135">
        <w:rPr>
          <w:rFonts w:ascii="Times New Roman" w:hAnsi="Times New Roman"/>
          <w:sz w:val="24"/>
          <w:szCs w:val="24"/>
        </w:rPr>
        <w:t>простых</w:t>
      </w:r>
      <w:r w:rsidR="005B64F0" w:rsidRPr="008C4663">
        <w:rPr>
          <w:rFonts w:ascii="Times New Roman" w:hAnsi="Times New Roman"/>
          <w:sz w:val="24"/>
          <w:szCs w:val="24"/>
        </w:rPr>
        <w:t xml:space="preserve"> </w:t>
      </w:r>
      <w:r w:rsidR="00912135">
        <w:rPr>
          <w:rFonts w:ascii="Times New Roman" w:hAnsi="Times New Roman"/>
          <w:sz w:val="24"/>
          <w:szCs w:val="24"/>
        </w:rPr>
        <w:t>векселей</w:t>
      </w:r>
      <w:r w:rsidRPr="008C4663">
        <w:rPr>
          <w:rFonts w:ascii="Times New Roman" w:hAnsi="Times New Roman"/>
          <w:sz w:val="24"/>
          <w:szCs w:val="24"/>
        </w:rPr>
        <w:t xml:space="preserve"> </w:t>
      </w:r>
      <w:r w:rsidR="00CE6482" w:rsidRPr="008C4663">
        <w:rPr>
          <w:rFonts w:ascii="Times New Roman" w:hAnsi="Times New Roman"/>
          <w:sz w:val="24"/>
          <w:szCs w:val="24"/>
        </w:rPr>
        <w:t>ООО «Рубеж»</w:t>
      </w:r>
      <w:r w:rsidRPr="008C4663">
        <w:rPr>
          <w:rFonts w:ascii="Times New Roman" w:hAnsi="Times New Roman"/>
          <w:sz w:val="24"/>
          <w:szCs w:val="24"/>
        </w:rPr>
        <w:t xml:space="preserve"> </w:t>
      </w:r>
    </w:p>
    <w:p w:rsidR="00DE62A6" w:rsidRPr="008C4663" w:rsidRDefault="00DE62A6" w:rsidP="00B975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2EAA" w:rsidRPr="00B12EAA" w:rsidRDefault="00B12EAA" w:rsidP="00B12EAA">
      <w:pPr>
        <w:tabs>
          <w:tab w:val="left" w:pos="5529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B12EAA" w:rsidRPr="00B12EAA" w:rsidRDefault="00760348" w:rsidP="00B12EAA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12EAA" w:rsidRPr="00B12EAA">
        <w:rPr>
          <w:rFonts w:ascii="Times New Roman" w:hAnsi="Times New Roman"/>
          <w:sz w:val="24"/>
          <w:szCs w:val="24"/>
        </w:rPr>
        <w:t>Общество с огранич</w:t>
      </w:r>
      <w:r w:rsidR="00B177F5">
        <w:rPr>
          <w:rFonts w:ascii="Times New Roman" w:hAnsi="Times New Roman"/>
          <w:sz w:val="24"/>
          <w:szCs w:val="24"/>
        </w:rPr>
        <w:t>енной ответственностью ________/ ФИО _______</w:t>
      </w:r>
      <w:r w:rsidR="00B12EAA" w:rsidRPr="00B12EAA">
        <w:rPr>
          <w:rFonts w:ascii="Times New Roman" w:hAnsi="Times New Roman"/>
          <w:sz w:val="24"/>
          <w:szCs w:val="24"/>
        </w:rPr>
        <w:t>,</w:t>
      </w:r>
      <w:r w:rsidR="00DC5A1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C5A19">
        <w:rPr>
          <w:rFonts w:ascii="Times New Roman" w:hAnsi="Times New Roman"/>
          <w:sz w:val="24"/>
          <w:szCs w:val="24"/>
        </w:rPr>
        <w:t>ОГРН:_</w:t>
      </w:r>
      <w:proofErr w:type="gramEnd"/>
      <w:r w:rsidR="00DC5A19">
        <w:rPr>
          <w:rFonts w:ascii="Times New Roman" w:hAnsi="Times New Roman"/>
          <w:sz w:val="24"/>
          <w:szCs w:val="24"/>
        </w:rPr>
        <w:t>______, ИНН:________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адрес местонахождения и почтовый адрес: </w:t>
      </w:r>
      <w:r w:rsidR="00B177F5">
        <w:rPr>
          <w:rFonts w:ascii="Times New Roman" w:hAnsi="Times New Roman"/>
          <w:sz w:val="24"/>
          <w:szCs w:val="24"/>
        </w:rPr>
        <w:t xml:space="preserve">индекс, г.____, ул. ____ </w:t>
      </w:r>
      <w:r w:rsidR="00B12EAA" w:rsidRPr="00B12EAA">
        <w:rPr>
          <w:rFonts w:ascii="Times New Roman" w:hAnsi="Times New Roman"/>
          <w:sz w:val="24"/>
          <w:szCs w:val="24"/>
        </w:rPr>
        <w:t xml:space="preserve"> тел. </w:t>
      </w:r>
      <w:r w:rsidR="007B1B4D">
        <w:rPr>
          <w:rFonts w:ascii="Times New Roman" w:hAnsi="Times New Roman"/>
          <w:sz w:val="24"/>
          <w:szCs w:val="24"/>
        </w:rPr>
        <w:t>___________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в лице </w:t>
      </w:r>
      <w:r w:rsidR="00B177F5">
        <w:rPr>
          <w:rFonts w:ascii="Times New Roman" w:hAnsi="Times New Roman"/>
          <w:sz w:val="24"/>
          <w:szCs w:val="24"/>
        </w:rPr>
        <w:t>___________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действующего на основании Устава, сообщает о согласии принять участие в </w:t>
      </w:r>
      <w:r w:rsidR="00B177F5">
        <w:rPr>
          <w:rFonts w:ascii="Times New Roman" w:hAnsi="Times New Roman"/>
          <w:sz w:val="24"/>
          <w:szCs w:val="24"/>
        </w:rPr>
        <w:t>открытом</w:t>
      </w:r>
      <w:r w:rsidR="00B12EAA" w:rsidRPr="00B12EAA">
        <w:rPr>
          <w:rFonts w:ascii="Times New Roman" w:hAnsi="Times New Roman"/>
          <w:sz w:val="24"/>
          <w:szCs w:val="24"/>
        </w:rPr>
        <w:t xml:space="preserve"> аукционе и </w:t>
      </w:r>
      <w:r w:rsidR="00612C35">
        <w:rPr>
          <w:rFonts w:ascii="Times New Roman" w:hAnsi="Times New Roman"/>
          <w:sz w:val="24"/>
          <w:szCs w:val="24"/>
        </w:rPr>
        <w:t>заключить Опционное соглашение</w:t>
      </w:r>
      <w:r w:rsidR="00B12EAA" w:rsidRPr="00B12EAA">
        <w:rPr>
          <w:rFonts w:ascii="Times New Roman" w:hAnsi="Times New Roman"/>
          <w:sz w:val="24"/>
          <w:szCs w:val="24"/>
        </w:rPr>
        <w:t xml:space="preserve"> в соответствии с условиями</w:t>
      </w:r>
      <w:r w:rsidR="00612C35">
        <w:rPr>
          <w:rFonts w:ascii="Times New Roman" w:hAnsi="Times New Roman"/>
          <w:sz w:val="24"/>
          <w:szCs w:val="24"/>
        </w:rPr>
        <w:t xml:space="preserve"> аукционной</w:t>
      </w:r>
      <w:r w:rsidR="00B12EAA" w:rsidRPr="00B12EAA">
        <w:rPr>
          <w:rFonts w:ascii="Times New Roman" w:hAnsi="Times New Roman"/>
          <w:sz w:val="24"/>
          <w:szCs w:val="24"/>
        </w:rPr>
        <w:t xml:space="preserve"> документации и представленными в первой части настоящей заявки</w:t>
      </w:r>
      <w:r w:rsidR="00612C35">
        <w:rPr>
          <w:rFonts w:ascii="Times New Roman" w:hAnsi="Times New Roman"/>
          <w:sz w:val="24"/>
          <w:szCs w:val="24"/>
        </w:rPr>
        <w:t xml:space="preserve"> существенными условиями</w:t>
      </w:r>
      <w:r w:rsidR="00B12EAA" w:rsidRPr="00B12EAA">
        <w:rPr>
          <w:rFonts w:ascii="Times New Roman" w:hAnsi="Times New Roman"/>
          <w:sz w:val="24"/>
          <w:szCs w:val="24"/>
        </w:rPr>
        <w:t>.</w:t>
      </w:r>
      <w:r w:rsidR="00612C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612C35">
        <w:rPr>
          <w:rFonts w:ascii="Times New Roman" w:hAnsi="Times New Roman"/>
          <w:sz w:val="24"/>
          <w:szCs w:val="24"/>
        </w:rPr>
        <w:t xml:space="preserve">Подавая настоящую Заявку ООО ______ заверяет организатора аукциона о своей осведомленности </w:t>
      </w:r>
      <w:r w:rsidR="00953CE3">
        <w:rPr>
          <w:rFonts w:ascii="Times New Roman" w:hAnsi="Times New Roman"/>
          <w:sz w:val="24"/>
          <w:szCs w:val="24"/>
        </w:rPr>
        <w:t>с аукционной документацией: Положением о порядке проведения аукциона, Извещением об аукционе, проектом опционного соглашения, размещенным на сайте</w:t>
      </w:r>
      <w:r w:rsidR="00940B29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953CE3" w:rsidRPr="00201927">
          <w:rPr>
            <w:rStyle w:val="ac"/>
            <w:rFonts w:ascii="Times New Roman" w:hAnsi="Times New Roman"/>
          </w:rPr>
          <w:t>https://www.debbet.ru/</w:t>
        </w:r>
      </w:hyperlink>
      <w:r w:rsidR="00953CE3">
        <w:rPr>
          <w:rFonts w:ascii="Times New Roman" w:hAnsi="Times New Roman"/>
          <w:sz w:val="24"/>
          <w:szCs w:val="24"/>
        </w:rPr>
        <w:t xml:space="preserve">. </w:t>
      </w:r>
    </w:p>
    <w:p w:rsidR="00B12EAA" w:rsidRPr="00B12EAA" w:rsidRDefault="00B12EAA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>2. Настоящим декларирую, что:</w:t>
      </w:r>
    </w:p>
    <w:p w:rsidR="00B12EAA" w:rsidRPr="00B12EAA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В отношении ООО 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отсутствует решение арбитражного суда о признании его банкротом, не </w:t>
      </w:r>
      <w:r w:rsidR="005E6937">
        <w:rPr>
          <w:rFonts w:ascii="Times New Roman" w:hAnsi="Times New Roman"/>
          <w:sz w:val="24"/>
          <w:szCs w:val="24"/>
        </w:rPr>
        <w:t>проводится процедура ликвидации.</w:t>
      </w:r>
      <w:r>
        <w:rPr>
          <w:rFonts w:ascii="Times New Roman" w:hAnsi="Times New Roman"/>
          <w:sz w:val="24"/>
          <w:szCs w:val="24"/>
        </w:rPr>
        <w:t xml:space="preserve"> В отношении гражданина _______ отсутствуют судебные акты о признании его несостоятельным (банкротом).</w:t>
      </w:r>
    </w:p>
    <w:p w:rsidR="00B12EAA" w:rsidRPr="00B12EAA" w:rsidRDefault="00B12EAA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>2.2. На день п</w:t>
      </w:r>
      <w:r w:rsidR="00B177F5">
        <w:rPr>
          <w:rFonts w:ascii="Times New Roman" w:hAnsi="Times New Roman"/>
          <w:sz w:val="24"/>
          <w:szCs w:val="24"/>
        </w:rPr>
        <w:t>одачи заявки деятельность ООО _______</w:t>
      </w:r>
      <w:r w:rsidRPr="00B12EAA">
        <w:rPr>
          <w:rFonts w:ascii="Times New Roman" w:hAnsi="Times New Roman"/>
          <w:sz w:val="24"/>
          <w:szCs w:val="24"/>
        </w:rPr>
        <w:t xml:space="preserve"> не приостановлена в порядке, предусмотренном </w:t>
      </w:r>
      <w:r w:rsidR="00B177F5">
        <w:rPr>
          <w:rFonts w:ascii="Times New Roman" w:hAnsi="Times New Roman"/>
          <w:sz w:val="24"/>
          <w:szCs w:val="24"/>
        </w:rPr>
        <w:t>Административным законодательством РФ</w:t>
      </w:r>
      <w:r w:rsidR="005E6937">
        <w:rPr>
          <w:rFonts w:ascii="Times New Roman" w:hAnsi="Times New Roman"/>
          <w:sz w:val="24"/>
          <w:szCs w:val="24"/>
        </w:rPr>
        <w:t>.</w:t>
      </w:r>
    </w:p>
    <w:p w:rsidR="00B12EAA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 Руководитель и участники (учредители) ООО ________не являются дисквалифицированными лицами</w:t>
      </w:r>
      <w:r w:rsidR="005E6937">
        <w:rPr>
          <w:rFonts w:ascii="Times New Roman" w:hAnsi="Times New Roman"/>
          <w:sz w:val="24"/>
          <w:szCs w:val="24"/>
        </w:rPr>
        <w:t>.</w:t>
      </w:r>
    </w:p>
    <w:p w:rsidR="00B177F5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Сведения об ООО _______ в Едином государственном реестре юридических лиц являются достоверными и актуальными. </w:t>
      </w:r>
    </w:p>
    <w:p w:rsidR="00B12EAA" w:rsidRPr="00B12EAA" w:rsidRDefault="009F7B7B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177F5">
        <w:rPr>
          <w:rFonts w:ascii="Times New Roman" w:hAnsi="Times New Roman"/>
          <w:sz w:val="24"/>
          <w:szCs w:val="24"/>
        </w:rPr>
        <w:t>2.5.</w:t>
      </w:r>
      <w:r w:rsidR="00180ED6">
        <w:rPr>
          <w:rFonts w:ascii="Times New Roman" w:hAnsi="Times New Roman"/>
          <w:sz w:val="24"/>
          <w:szCs w:val="24"/>
        </w:rPr>
        <w:t xml:space="preserve"> В случаях, предусмотренных П</w:t>
      </w:r>
      <w:r w:rsidR="00B12EAA" w:rsidRPr="00B12EAA">
        <w:rPr>
          <w:rFonts w:ascii="Times New Roman" w:hAnsi="Times New Roman"/>
          <w:sz w:val="24"/>
          <w:szCs w:val="24"/>
        </w:rPr>
        <w:t>оло</w:t>
      </w:r>
      <w:r w:rsidR="00180ED6">
        <w:rPr>
          <w:rFonts w:ascii="Times New Roman" w:hAnsi="Times New Roman"/>
          <w:sz w:val="24"/>
          <w:szCs w:val="24"/>
        </w:rPr>
        <w:t>жением об открытом аукционе Заказчика, ООО ______ / ФИО____</w:t>
      </w:r>
      <w:r w:rsidR="00B12EAA" w:rsidRPr="00B12EAA">
        <w:rPr>
          <w:rFonts w:ascii="Times New Roman" w:hAnsi="Times New Roman"/>
          <w:sz w:val="24"/>
          <w:szCs w:val="24"/>
        </w:rPr>
        <w:t xml:space="preserve"> обязуется заключить договор на условиях </w:t>
      </w:r>
      <w:proofErr w:type="gramStart"/>
      <w:r w:rsidR="00180ED6">
        <w:rPr>
          <w:rFonts w:ascii="Times New Roman" w:hAnsi="Times New Roman"/>
          <w:sz w:val="24"/>
          <w:szCs w:val="24"/>
        </w:rPr>
        <w:t>Положения  об</w:t>
      </w:r>
      <w:proofErr w:type="gramEnd"/>
      <w:r w:rsidR="00180ED6">
        <w:rPr>
          <w:rFonts w:ascii="Times New Roman" w:hAnsi="Times New Roman"/>
          <w:sz w:val="24"/>
          <w:szCs w:val="24"/>
        </w:rPr>
        <w:t xml:space="preserve"> аукционе</w:t>
      </w:r>
      <w:r w:rsidR="00B12EAA" w:rsidRPr="00B12EAA">
        <w:rPr>
          <w:rFonts w:ascii="Times New Roman" w:hAnsi="Times New Roman"/>
          <w:sz w:val="24"/>
          <w:szCs w:val="24"/>
        </w:rPr>
        <w:t>, настоящей заявки и ценового предложения, поданного в ходе аукциона.</w:t>
      </w:r>
    </w:p>
    <w:p w:rsidR="00B12EAA" w:rsidRDefault="00814C9E" w:rsidP="00180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E6937">
        <w:rPr>
          <w:rFonts w:ascii="Times New Roman" w:hAnsi="Times New Roman"/>
          <w:sz w:val="24"/>
          <w:szCs w:val="24"/>
        </w:rPr>
        <w:t>. На взаимодействие с З</w:t>
      </w:r>
      <w:r w:rsidR="00B12EAA" w:rsidRPr="00B12EAA">
        <w:rPr>
          <w:rFonts w:ascii="Times New Roman" w:hAnsi="Times New Roman"/>
          <w:sz w:val="24"/>
          <w:szCs w:val="24"/>
        </w:rPr>
        <w:t xml:space="preserve">аказчиком и получение оперативных уведомлений нами уполномочен </w:t>
      </w:r>
      <w:r>
        <w:rPr>
          <w:rFonts w:ascii="Times New Roman" w:hAnsi="Times New Roman"/>
          <w:sz w:val="24"/>
          <w:szCs w:val="24"/>
        </w:rPr>
        <w:t>Ф.И.О. _______</w:t>
      </w:r>
      <w:r w:rsidR="00B12EAA" w:rsidRPr="00B12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г</w:t>
      </w:r>
      <w:r w:rsidR="00DC5A19">
        <w:rPr>
          <w:rFonts w:ascii="Times New Roman" w:hAnsi="Times New Roman"/>
          <w:sz w:val="24"/>
          <w:szCs w:val="24"/>
        </w:rPr>
        <w:t xml:space="preserve">.________, ул.______, дом___, </w:t>
      </w:r>
      <w:proofErr w:type="spellStart"/>
      <w:r w:rsidR="00DC5A19"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>/офис____</w:t>
      </w:r>
      <w:r w:rsidR="00B12EAA" w:rsidRPr="00B12EAA">
        <w:rPr>
          <w:rFonts w:ascii="Times New Roman" w:hAnsi="Times New Roman"/>
          <w:sz w:val="24"/>
          <w:szCs w:val="24"/>
        </w:rPr>
        <w:t xml:space="preserve">, тел. </w:t>
      </w:r>
      <w:r>
        <w:rPr>
          <w:rFonts w:ascii="Times New Roman" w:hAnsi="Times New Roman"/>
          <w:sz w:val="24"/>
          <w:szCs w:val="24"/>
        </w:rPr>
        <w:t>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эл.почта</w:t>
      </w:r>
      <w:proofErr w:type="spellEnd"/>
      <w:r>
        <w:rPr>
          <w:rFonts w:ascii="Times New Roman" w:hAnsi="Times New Roman"/>
          <w:sz w:val="24"/>
          <w:szCs w:val="24"/>
        </w:rPr>
        <w:t xml:space="preserve"> _______</w:t>
      </w:r>
      <w:r w:rsidR="00612C35">
        <w:rPr>
          <w:rFonts w:ascii="Times New Roman" w:hAnsi="Times New Roman"/>
          <w:sz w:val="24"/>
          <w:szCs w:val="24"/>
        </w:rPr>
        <w:t>.</w:t>
      </w:r>
    </w:p>
    <w:p w:rsidR="00612C35" w:rsidRPr="00814C9E" w:rsidRDefault="009F7B7B" w:rsidP="00180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ФИО настоящим дает Заказчику право обрабатывать</w:t>
      </w:r>
      <w:r w:rsidR="00DE62A6">
        <w:rPr>
          <w:rFonts w:ascii="Times New Roman" w:hAnsi="Times New Roman"/>
          <w:sz w:val="24"/>
          <w:szCs w:val="24"/>
        </w:rPr>
        <w:t xml:space="preserve"> и хранить</w:t>
      </w:r>
      <w:r>
        <w:rPr>
          <w:rFonts w:ascii="Times New Roman" w:hAnsi="Times New Roman"/>
          <w:sz w:val="24"/>
          <w:szCs w:val="24"/>
        </w:rPr>
        <w:t xml:space="preserve"> свои персональные данные для целей участия в аукционе, согласно Федеральному закону №152-ФЗ «О персональных данных»</w:t>
      </w:r>
      <w:r w:rsidR="00DE62A6">
        <w:rPr>
          <w:rFonts w:ascii="Times New Roman" w:hAnsi="Times New Roman"/>
          <w:sz w:val="24"/>
          <w:szCs w:val="24"/>
        </w:rPr>
        <w:t xml:space="preserve"> (пункт заполняется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DE62A6">
        <w:rPr>
          <w:rFonts w:ascii="Times New Roman" w:hAnsi="Times New Roman"/>
          <w:sz w:val="24"/>
          <w:szCs w:val="24"/>
        </w:rPr>
        <w:t xml:space="preserve">только </w:t>
      </w:r>
      <w:r>
        <w:rPr>
          <w:rFonts w:ascii="Times New Roman" w:hAnsi="Times New Roman"/>
          <w:sz w:val="24"/>
          <w:szCs w:val="24"/>
        </w:rPr>
        <w:t>участниками</w:t>
      </w:r>
      <w:r w:rsidR="00DE62A6">
        <w:rPr>
          <w:rFonts w:ascii="Times New Roman" w:hAnsi="Times New Roman"/>
          <w:sz w:val="24"/>
          <w:szCs w:val="24"/>
        </w:rPr>
        <w:t xml:space="preserve"> физическими лицами)</w:t>
      </w:r>
      <w:r>
        <w:rPr>
          <w:rFonts w:ascii="Times New Roman" w:hAnsi="Times New Roman"/>
          <w:sz w:val="24"/>
          <w:szCs w:val="24"/>
        </w:rPr>
        <w:t>.</w:t>
      </w:r>
    </w:p>
    <w:p w:rsidR="00B12EAA" w:rsidRPr="00B12EAA" w:rsidRDefault="0091213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B12EAA" w:rsidRPr="00B12EAA">
        <w:rPr>
          <w:rFonts w:ascii="Times New Roman" w:hAnsi="Times New Roman"/>
          <w:sz w:val="24"/>
          <w:szCs w:val="24"/>
        </w:rPr>
        <w:t xml:space="preserve"> К настоящей заявке прилагаются следующие документы:</w:t>
      </w:r>
    </w:p>
    <w:p w:rsidR="00B12EAA" w:rsidRDefault="00B12EAA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 xml:space="preserve">Копии учредительных документов: копия Устава ООО </w:t>
      </w:r>
      <w:r w:rsidR="00180ED6">
        <w:rPr>
          <w:rFonts w:ascii="Times New Roman" w:hAnsi="Times New Roman"/>
          <w:sz w:val="24"/>
          <w:szCs w:val="24"/>
        </w:rPr>
        <w:t>_______;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Свидетельства о государственной регистрации ООО ______;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Решения/Протокола о создании ООО _____;</w:t>
      </w:r>
    </w:p>
    <w:p w:rsidR="00180ED6" w:rsidRPr="00B12EAA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Решения/Приказа о назначении руководителя ООО _______;</w:t>
      </w:r>
    </w:p>
    <w:p w:rsidR="00B12EAA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Выписка из ЕГРЮЛ;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Выписки из ЕГРИП для индивидуальных предпринимателей;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Паспортных данных (для физических лиц);</w:t>
      </w:r>
    </w:p>
    <w:p w:rsidR="00180ED6" w:rsidRDefault="00180ED6" w:rsidP="00180ED6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свидетельства ИНН (для физических лиц);</w:t>
      </w:r>
    </w:p>
    <w:p w:rsidR="00180ED6" w:rsidRPr="00180ED6" w:rsidRDefault="00180ED6" w:rsidP="00180E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5371" w:rsidRDefault="00095371" w:rsidP="00180ED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180ED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80ED6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ООО «______</w:t>
      </w:r>
      <w:proofErr w:type="gramStart"/>
      <w:r>
        <w:rPr>
          <w:rFonts w:ascii="Times New Roman" w:hAnsi="Times New Roman"/>
          <w:sz w:val="24"/>
          <w:szCs w:val="24"/>
        </w:rPr>
        <w:t xml:space="preserve">_»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9F7B7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Ф.И.О.</w:t>
      </w:r>
    </w:p>
    <w:p w:rsidR="00180ED6" w:rsidRPr="00B12EAA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Должность   </w:t>
      </w:r>
    </w:p>
    <w:sectPr w:rsidR="00180ED6" w:rsidRPr="00B12EAA" w:rsidSect="003321E5">
      <w:headerReference w:type="default" r:id="rId9"/>
      <w:pgSz w:w="11906" w:h="16838"/>
      <w:pgMar w:top="567" w:right="567" w:bottom="567" w:left="567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226" w:rsidRDefault="00A53226" w:rsidP="003321E5">
      <w:pPr>
        <w:spacing w:after="0" w:line="240" w:lineRule="auto"/>
      </w:pPr>
      <w:r>
        <w:separator/>
      </w:r>
    </w:p>
  </w:endnote>
  <w:endnote w:type="continuationSeparator" w:id="0">
    <w:p w:rsidR="00A53226" w:rsidRDefault="00A53226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226" w:rsidRDefault="00A53226" w:rsidP="003321E5">
      <w:pPr>
        <w:spacing w:after="0" w:line="240" w:lineRule="auto"/>
      </w:pPr>
      <w:r>
        <w:separator/>
      </w:r>
    </w:p>
  </w:footnote>
  <w:footnote w:type="continuationSeparator" w:id="0">
    <w:p w:rsidR="00A53226" w:rsidRDefault="00A53226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1E5" w:rsidRPr="00D655AC" w:rsidRDefault="003321E5" w:rsidP="003321E5">
    <w:pPr>
      <w:pStyle w:val="a3"/>
      <w:jc w:val="right"/>
      <w:rPr>
        <w:rFonts w:ascii="Times New Roman" w:hAnsi="Times New Roman"/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665A1"/>
    <w:multiLevelType w:val="hybridMultilevel"/>
    <w:tmpl w:val="2DD23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2EAA"/>
    <w:rsid w:val="00012965"/>
    <w:rsid w:val="00074841"/>
    <w:rsid w:val="000778FC"/>
    <w:rsid w:val="00095371"/>
    <w:rsid w:val="000A2957"/>
    <w:rsid w:val="000C1BCE"/>
    <w:rsid w:val="000E4AD5"/>
    <w:rsid w:val="000E74D0"/>
    <w:rsid w:val="00104175"/>
    <w:rsid w:val="00112807"/>
    <w:rsid w:val="001723BC"/>
    <w:rsid w:val="00173298"/>
    <w:rsid w:val="00180ED6"/>
    <w:rsid w:val="001813E9"/>
    <w:rsid w:val="00184146"/>
    <w:rsid w:val="001A3D13"/>
    <w:rsid w:val="001B2F47"/>
    <w:rsid w:val="001B6196"/>
    <w:rsid w:val="001C2C92"/>
    <w:rsid w:val="00201927"/>
    <w:rsid w:val="00281CE9"/>
    <w:rsid w:val="002C30BF"/>
    <w:rsid w:val="002E5619"/>
    <w:rsid w:val="003321E5"/>
    <w:rsid w:val="003374A8"/>
    <w:rsid w:val="0035061C"/>
    <w:rsid w:val="00360D69"/>
    <w:rsid w:val="0036404E"/>
    <w:rsid w:val="005A0F7B"/>
    <w:rsid w:val="005A3569"/>
    <w:rsid w:val="005A7408"/>
    <w:rsid w:val="005B63A8"/>
    <w:rsid w:val="005B64F0"/>
    <w:rsid w:val="005E6937"/>
    <w:rsid w:val="00612C35"/>
    <w:rsid w:val="00614DC7"/>
    <w:rsid w:val="00621029"/>
    <w:rsid w:val="0063044A"/>
    <w:rsid w:val="00640317"/>
    <w:rsid w:val="00644FDA"/>
    <w:rsid w:val="006513C8"/>
    <w:rsid w:val="00662F07"/>
    <w:rsid w:val="0066554B"/>
    <w:rsid w:val="00677FBC"/>
    <w:rsid w:val="006A588B"/>
    <w:rsid w:val="006B230E"/>
    <w:rsid w:val="006C40D2"/>
    <w:rsid w:val="006D2161"/>
    <w:rsid w:val="00760348"/>
    <w:rsid w:val="007A45B8"/>
    <w:rsid w:val="007B1B4D"/>
    <w:rsid w:val="007B4D4C"/>
    <w:rsid w:val="007D3882"/>
    <w:rsid w:val="008002D3"/>
    <w:rsid w:val="00804CD2"/>
    <w:rsid w:val="00814C9E"/>
    <w:rsid w:val="00833315"/>
    <w:rsid w:val="00840141"/>
    <w:rsid w:val="0087786F"/>
    <w:rsid w:val="008B0198"/>
    <w:rsid w:val="008B3707"/>
    <w:rsid w:val="008C4663"/>
    <w:rsid w:val="00907371"/>
    <w:rsid w:val="00912135"/>
    <w:rsid w:val="00940B29"/>
    <w:rsid w:val="00953CE3"/>
    <w:rsid w:val="009A519A"/>
    <w:rsid w:val="009C6519"/>
    <w:rsid w:val="009F7B7B"/>
    <w:rsid w:val="00A2290F"/>
    <w:rsid w:val="00A53226"/>
    <w:rsid w:val="00A62F78"/>
    <w:rsid w:val="00A648AE"/>
    <w:rsid w:val="00AB6389"/>
    <w:rsid w:val="00AC2536"/>
    <w:rsid w:val="00AC7436"/>
    <w:rsid w:val="00B01603"/>
    <w:rsid w:val="00B12EAA"/>
    <w:rsid w:val="00B177F5"/>
    <w:rsid w:val="00B370E2"/>
    <w:rsid w:val="00B45BB4"/>
    <w:rsid w:val="00B71D09"/>
    <w:rsid w:val="00B975D8"/>
    <w:rsid w:val="00BB7A3A"/>
    <w:rsid w:val="00C539E4"/>
    <w:rsid w:val="00C779AE"/>
    <w:rsid w:val="00CA460B"/>
    <w:rsid w:val="00CE6482"/>
    <w:rsid w:val="00D655AC"/>
    <w:rsid w:val="00DC38DC"/>
    <w:rsid w:val="00DC5A19"/>
    <w:rsid w:val="00DE62A6"/>
    <w:rsid w:val="00E657E9"/>
    <w:rsid w:val="00ED079E"/>
    <w:rsid w:val="00ED7756"/>
    <w:rsid w:val="00EE4305"/>
    <w:rsid w:val="00F50A3E"/>
    <w:rsid w:val="00F9487E"/>
    <w:rsid w:val="00FD3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DF759F-BD73-4C42-B445-F7D69BD6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70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Normalunindented">
    <w:name w:val="Normal unindented"/>
    <w:aliases w:val="Обычный Без отступа"/>
    <w:qFormat/>
    <w:rsid w:val="00B12EAA"/>
    <w:pPr>
      <w:spacing w:before="120" w:after="120" w:line="276" w:lineRule="auto"/>
      <w:jc w:val="both"/>
    </w:pPr>
    <w:rPr>
      <w:rFonts w:ascii="Times New Roman" w:hAnsi="Times New Roman" w:cs="Times New Roman"/>
      <w:sz w:val="22"/>
      <w:szCs w:val="22"/>
    </w:rPr>
  </w:style>
  <w:style w:type="character" w:styleId="a7">
    <w:name w:val="annotation reference"/>
    <w:basedOn w:val="a0"/>
    <w:uiPriority w:val="99"/>
    <w:rsid w:val="00B12EAA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rsid w:val="00B12EA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B12EAA"/>
    <w:rPr>
      <w:rFonts w:ascii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12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12EAA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7A45B8"/>
    <w:rPr>
      <w:color w:val="0000FF"/>
      <w:u w:val="single"/>
    </w:rPr>
  </w:style>
  <w:style w:type="paragraph" w:customStyle="1" w:styleId="ConsPlusNormal">
    <w:name w:val="ConsPlusNormal"/>
    <w:rsid w:val="00B71D0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612C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201927"/>
    <w:pPr>
      <w:ind w:left="720"/>
      <w:contextualSpacing/>
    </w:pPr>
  </w:style>
  <w:style w:type="table" w:styleId="af">
    <w:name w:val="Table Grid"/>
    <w:basedOn w:val="a1"/>
    <w:uiPriority w:val="59"/>
    <w:rsid w:val="001B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CE648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bb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bbe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-PushkarevaMA\Desktop\&#1044;&#1083;&#1103;%20&#1092;&#1086;&#1088;&#1084;%20&#1043;&#1056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Для форм ГР 2</Template>
  <TotalTime>246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Сергей</cp:lastModifiedBy>
  <cp:revision>25</cp:revision>
  <cp:lastPrinted>2020-04-27T10:10:00Z</cp:lastPrinted>
  <dcterms:created xsi:type="dcterms:W3CDTF">2020-11-05T05:39:00Z</dcterms:created>
  <dcterms:modified xsi:type="dcterms:W3CDTF">2025-04-19T09:19:00Z</dcterms:modified>
</cp:coreProperties>
</file>