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09" w:rsidRPr="00B71D09" w:rsidRDefault="00B71D09" w:rsidP="00B71D0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В Аукционную комиссию</w:t>
      </w:r>
    </w:p>
    <w:p w:rsidR="00B71D09" w:rsidRPr="00B71D09" w:rsidRDefault="00B71D09" w:rsidP="00B71D0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ООО «СП «Альянс-Групп»</w:t>
      </w:r>
    </w:p>
    <w:p w:rsidR="00B71D09" w:rsidRDefault="00B71D09" w:rsidP="00B71D0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 xml:space="preserve">450095, г. Уфа,  </w:t>
      </w:r>
    </w:p>
    <w:p w:rsidR="00B71D09" w:rsidRPr="00B71D09" w:rsidRDefault="00B71D09" w:rsidP="00B71D09">
      <w:pPr>
        <w:spacing w:after="0" w:line="19" w:lineRule="atLeast"/>
        <w:jc w:val="right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ул. Центральная, 53/2, кабинет 16</w:t>
      </w:r>
    </w:p>
    <w:p w:rsidR="00B71D09" w:rsidRDefault="00B71D09" w:rsidP="00B71D09">
      <w:pPr>
        <w:spacing w:after="0" w:line="19" w:lineRule="atLeast"/>
        <w:jc w:val="right"/>
        <w:rPr>
          <w:rFonts w:ascii="Times New Roman" w:hAnsi="Times New Roman"/>
          <w:b/>
          <w:sz w:val="24"/>
          <w:szCs w:val="24"/>
        </w:rPr>
      </w:pPr>
    </w:p>
    <w:p w:rsidR="00B71D09" w:rsidRDefault="00B71D09" w:rsidP="000E4AD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0E4AD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B71D09" w:rsidRDefault="007A45B8" w:rsidP="000E4AD5">
      <w:pPr>
        <w:spacing w:after="0" w:line="19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71D09">
        <w:rPr>
          <w:rFonts w:ascii="Times New Roman" w:hAnsi="Times New Roman"/>
          <w:b/>
          <w:sz w:val="24"/>
          <w:szCs w:val="24"/>
        </w:rPr>
        <w:t>Заявка</w:t>
      </w:r>
    </w:p>
    <w:p w:rsidR="007A45B8" w:rsidRPr="00B71D09" w:rsidRDefault="00B12EAA" w:rsidP="000E4AD5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 xml:space="preserve">на участие </w:t>
      </w:r>
      <w:r w:rsidR="005E6937" w:rsidRPr="00B71D09">
        <w:rPr>
          <w:rFonts w:ascii="Times New Roman" w:hAnsi="Times New Roman"/>
          <w:sz w:val="24"/>
          <w:szCs w:val="24"/>
        </w:rPr>
        <w:t xml:space="preserve">в </w:t>
      </w:r>
      <w:r w:rsidR="007A45B8" w:rsidRPr="00B71D09">
        <w:rPr>
          <w:rFonts w:ascii="Times New Roman" w:hAnsi="Times New Roman"/>
          <w:sz w:val="24"/>
          <w:szCs w:val="24"/>
        </w:rPr>
        <w:t>открытом</w:t>
      </w:r>
      <w:r w:rsidRPr="00B71D09">
        <w:rPr>
          <w:rFonts w:ascii="Times New Roman" w:hAnsi="Times New Roman"/>
          <w:sz w:val="24"/>
          <w:szCs w:val="24"/>
        </w:rPr>
        <w:t xml:space="preserve"> аукционе на право заключения </w:t>
      </w:r>
    </w:p>
    <w:p w:rsidR="007A45B8" w:rsidRPr="00B71D09" w:rsidRDefault="007A45B8" w:rsidP="000E4AD5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 xml:space="preserve">Опционного соглашения на право заключить договор уступки прав </w:t>
      </w:r>
    </w:p>
    <w:p w:rsidR="007A45B8" w:rsidRPr="00B71D09" w:rsidRDefault="007A45B8" w:rsidP="000E4AD5">
      <w:pPr>
        <w:spacing w:after="0" w:line="19" w:lineRule="atLeast"/>
        <w:jc w:val="center"/>
        <w:rPr>
          <w:rFonts w:ascii="Times New Roman" w:hAnsi="Times New Roman"/>
          <w:sz w:val="24"/>
          <w:szCs w:val="24"/>
        </w:rPr>
      </w:pPr>
      <w:r w:rsidRPr="00B71D09">
        <w:rPr>
          <w:rFonts w:ascii="Times New Roman" w:hAnsi="Times New Roman"/>
          <w:sz w:val="24"/>
          <w:szCs w:val="24"/>
        </w:rPr>
        <w:t>требования на простые векселя ООО</w:t>
      </w:r>
      <w:r w:rsidR="00ED079E">
        <w:rPr>
          <w:rFonts w:ascii="Times New Roman" w:hAnsi="Times New Roman"/>
          <w:sz w:val="24"/>
          <w:szCs w:val="24"/>
        </w:rPr>
        <w:t xml:space="preserve"> «Рубеж»</w:t>
      </w:r>
    </w:p>
    <w:p w:rsidR="00B12EAA" w:rsidRPr="00B12EAA" w:rsidRDefault="00B12EAA" w:rsidP="00B71D09">
      <w:pPr>
        <w:tabs>
          <w:tab w:val="left" w:pos="5529"/>
        </w:tabs>
        <w:spacing w:after="0" w:line="19" w:lineRule="atLeast"/>
        <w:jc w:val="both"/>
        <w:rPr>
          <w:rFonts w:ascii="Times New Roman" w:hAnsi="Times New Roman"/>
          <w:sz w:val="24"/>
          <w:szCs w:val="24"/>
        </w:rPr>
      </w:pPr>
    </w:p>
    <w:p w:rsidR="00B71D09" w:rsidRPr="00CA460B" w:rsidRDefault="007A45B8" w:rsidP="00CA460B">
      <w:pPr>
        <w:tabs>
          <w:tab w:val="left" w:pos="5529"/>
        </w:tabs>
        <w:spacing w:after="0" w:line="19" w:lineRule="atLeast"/>
        <w:jc w:val="both"/>
        <w:rPr>
          <w:rFonts w:ascii="Times New Roman" w:hAnsi="Times New Roman"/>
          <w:sz w:val="24"/>
          <w:szCs w:val="24"/>
        </w:rPr>
      </w:pPr>
      <w:r w:rsidRPr="007A45B8">
        <w:rPr>
          <w:rFonts w:ascii="Times New Roman" w:hAnsi="Times New Roman"/>
          <w:sz w:val="24"/>
          <w:szCs w:val="24"/>
        </w:rPr>
        <w:t xml:space="preserve">       </w:t>
      </w:r>
      <w:r w:rsidR="00B12EAA" w:rsidRPr="007A45B8">
        <w:rPr>
          <w:rFonts w:ascii="Times New Roman" w:hAnsi="Times New Roman"/>
          <w:sz w:val="24"/>
          <w:szCs w:val="24"/>
        </w:rPr>
        <w:t xml:space="preserve">1. Изучив документацию о проведении </w:t>
      </w:r>
      <w:r w:rsidRPr="007A45B8">
        <w:rPr>
          <w:rFonts w:ascii="Times New Roman" w:hAnsi="Times New Roman"/>
          <w:sz w:val="24"/>
          <w:szCs w:val="24"/>
        </w:rPr>
        <w:t xml:space="preserve">аукциона на интернет ресурсе </w:t>
      </w:r>
      <w:r w:rsidRPr="007A45B8">
        <w:rPr>
          <w:rFonts w:ascii="Times New Roman" w:hAnsi="Times New Roman"/>
          <w:sz w:val="24"/>
          <w:szCs w:val="24"/>
          <w:lang w:val="en-US"/>
        </w:rPr>
        <w:t>Debet</w:t>
      </w:r>
      <w:r w:rsidRPr="007A45B8">
        <w:rPr>
          <w:rFonts w:ascii="Times New Roman" w:hAnsi="Times New Roman"/>
          <w:sz w:val="24"/>
          <w:szCs w:val="24"/>
        </w:rPr>
        <w:t>.</w:t>
      </w:r>
      <w:r w:rsidRPr="007A45B8">
        <w:rPr>
          <w:rFonts w:ascii="Times New Roman" w:hAnsi="Times New Roman"/>
          <w:sz w:val="24"/>
          <w:szCs w:val="24"/>
          <w:lang w:val="en-US"/>
        </w:rPr>
        <w:t>ru</w:t>
      </w:r>
      <w:r w:rsidR="00B12EAA" w:rsidRPr="007A45B8">
        <w:rPr>
          <w:rFonts w:ascii="Times New Roman" w:hAnsi="Times New Roman"/>
          <w:sz w:val="24"/>
          <w:szCs w:val="24"/>
        </w:rPr>
        <w:t>,</w:t>
      </w:r>
      <w:r w:rsidRPr="007A45B8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7A45B8">
          <w:rPr>
            <w:rStyle w:val="ac"/>
            <w:rFonts w:ascii="Times New Roman" w:hAnsi="Times New Roman"/>
            <w:sz w:val="24"/>
            <w:szCs w:val="24"/>
          </w:rPr>
          <w:t>https://www.debbet.ru/</w:t>
        </w:r>
      </w:hyperlink>
      <w:r w:rsidRPr="007A45B8">
        <w:rPr>
          <w:rFonts w:ascii="Times New Roman" w:hAnsi="Times New Roman"/>
          <w:sz w:val="24"/>
          <w:szCs w:val="24"/>
        </w:rPr>
        <w:t xml:space="preserve"> положение об аукционе</w:t>
      </w:r>
      <w:r w:rsidR="00B12EAA" w:rsidRPr="007A45B8">
        <w:rPr>
          <w:rFonts w:ascii="Times New Roman" w:hAnsi="Times New Roman"/>
          <w:sz w:val="24"/>
          <w:szCs w:val="24"/>
        </w:rPr>
        <w:t xml:space="preserve"> Заказчика</w:t>
      </w:r>
      <w:r w:rsidRPr="007A45B8">
        <w:rPr>
          <w:rFonts w:ascii="Times New Roman" w:hAnsi="Times New Roman"/>
          <w:sz w:val="24"/>
          <w:szCs w:val="24"/>
        </w:rPr>
        <w:t xml:space="preserve"> ООО «СП «Альянс-Групп»</w:t>
      </w:r>
      <w:r w:rsidR="00B12EAA" w:rsidRPr="007A45B8">
        <w:rPr>
          <w:rFonts w:ascii="Times New Roman" w:hAnsi="Times New Roman"/>
          <w:sz w:val="24"/>
          <w:szCs w:val="24"/>
        </w:rPr>
        <w:t xml:space="preserve">, </w:t>
      </w:r>
      <w:r w:rsidRPr="007A45B8">
        <w:rPr>
          <w:rFonts w:ascii="Times New Roman" w:hAnsi="Times New Roman"/>
          <w:sz w:val="24"/>
          <w:szCs w:val="24"/>
        </w:rPr>
        <w:t>Гражданский кодекс РФ</w:t>
      </w:r>
      <w:r w:rsidR="00B12EAA" w:rsidRPr="007A45B8">
        <w:rPr>
          <w:rFonts w:ascii="Times New Roman" w:hAnsi="Times New Roman"/>
          <w:sz w:val="24"/>
          <w:szCs w:val="24"/>
        </w:rPr>
        <w:t xml:space="preserve">, </w:t>
      </w:r>
      <w:r w:rsidR="00B12EAA" w:rsidRPr="00B71D09">
        <w:rPr>
          <w:rFonts w:ascii="Times New Roman" w:hAnsi="Times New Roman"/>
          <w:i/>
          <w:sz w:val="24"/>
          <w:szCs w:val="24"/>
          <w:u w:val="single"/>
        </w:rPr>
        <w:t>организация</w:t>
      </w:r>
      <w:r w:rsidR="005E6937" w:rsidRPr="00B71D0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B12EAA" w:rsidRPr="00B71D09">
        <w:rPr>
          <w:rFonts w:ascii="Times New Roman" w:hAnsi="Times New Roman"/>
          <w:i/>
          <w:sz w:val="24"/>
          <w:szCs w:val="24"/>
          <w:u w:val="single"/>
        </w:rPr>
        <w:t>/</w:t>
      </w:r>
      <w:r w:rsidR="005E6937" w:rsidRPr="00B71D0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B12EAA" w:rsidRPr="00B71D09">
        <w:rPr>
          <w:rFonts w:ascii="Times New Roman" w:hAnsi="Times New Roman"/>
          <w:i/>
          <w:sz w:val="24"/>
          <w:szCs w:val="24"/>
          <w:u w:val="single"/>
        </w:rPr>
        <w:t>физическое лицо</w:t>
      </w:r>
      <w:r w:rsidR="00B12EAA" w:rsidRPr="007A45B8">
        <w:rPr>
          <w:rFonts w:ascii="Times New Roman" w:hAnsi="Times New Roman"/>
          <w:sz w:val="24"/>
          <w:szCs w:val="24"/>
        </w:rPr>
        <w:t>, сведения о которой(ом) указаны во второй части заявки</w:t>
      </w:r>
      <w:r w:rsidR="005E6937" w:rsidRPr="007A45B8">
        <w:rPr>
          <w:rFonts w:ascii="Times New Roman" w:hAnsi="Times New Roman"/>
          <w:sz w:val="24"/>
          <w:szCs w:val="24"/>
        </w:rPr>
        <w:t>,</w:t>
      </w:r>
      <w:r w:rsidR="00B12EAA" w:rsidRPr="007A45B8">
        <w:rPr>
          <w:rFonts w:ascii="Times New Roman" w:hAnsi="Times New Roman"/>
          <w:sz w:val="24"/>
          <w:szCs w:val="24"/>
        </w:rPr>
        <w:t xml:space="preserve"> выражает согласие на </w:t>
      </w:r>
      <w:r w:rsidRPr="007A45B8">
        <w:rPr>
          <w:rFonts w:ascii="Times New Roman" w:hAnsi="Times New Roman"/>
          <w:sz w:val="24"/>
          <w:szCs w:val="24"/>
        </w:rPr>
        <w:t>участие в открытом аукционе</w:t>
      </w:r>
      <w:r w:rsidR="00B12EAA" w:rsidRPr="007A45B8">
        <w:rPr>
          <w:rFonts w:ascii="Times New Roman" w:hAnsi="Times New Roman"/>
          <w:sz w:val="24"/>
          <w:szCs w:val="24"/>
        </w:rPr>
        <w:t xml:space="preserve"> на условиях</w:t>
      </w:r>
      <w:r w:rsidR="005E6937" w:rsidRPr="007A45B8">
        <w:rPr>
          <w:rFonts w:ascii="Times New Roman" w:hAnsi="Times New Roman"/>
          <w:sz w:val="24"/>
          <w:szCs w:val="24"/>
        </w:rPr>
        <w:t>,</w:t>
      </w:r>
      <w:r w:rsidR="00B12EAA" w:rsidRPr="007A45B8">
        <w:rPr>
          <w:rFonts w:ascii="Times New Roman" w:hAnsi="Times New Roman"/>
          <w:sz w:val="24"/>
          <w:szCs w:val="24"/>
        </w:rPr>
        <w:t xml:space="preserve"> предусмотренных указанной документацией.</w:t>
      </w:r>
      <w:r w:rsidR="00B71D09">
        <w:rPr>
          <w:rFonts w:ascii="Times New Roman" w:hAnsi="Times New Roman"/>
          <w:sz w:val="24"/>
          <w:szCs w:val="24"/>
        </w:rPr>
        <w:t xml:space="preserve"> Настоящим принимаю существенные условия открытого аукциона</w:t>
      </w:r>
      <w:r w:rsidR="00CA460B">
        <w:rPr>
          <w:rFonts w:ascii="Times New Roman" w:hAnsi="Times New Roman"/>
          <w:sz w:val="24"/>
          <w:szCs w:val="24"/>
        </w:rPr>
        <w:t>.</w:t>
      </w:r>
    </w:p>
    <w:tbl>
      <w:tblPr>
        <w:tblpPr w:leftFromText="180" w:rightFromText="180" w:vertAnchor="page" w:horzAnchor="margin" w:tblpXSpec="center" w:tblpY="6046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72"/>
        <w:gridCol w:w="3798"/>
      </w:tblGrid>
      <w:tr w:rsidR="00B71D09" w:rsidTr="00B71D0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  <w:jc w:val="center"/>
            </w:pPr>
            <w:r>
              <w:t xml:space="preserve">Существенные условия </w:t>
            </w:r>
            <w:r w:rsidR="00B975D8">
              <w:t xml:space="preserve">открытого </w:t>
            </w:r>
            <w:r>
              <w:t>аукциона</w:t>
            </w:r>
          </w:p>
        </w:tc>
      </w:tr>
      <w:tr w:rsidR="00B71D09" w:rsidTr="00B71D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</w:pPr>
            <w:r>
              <w:t>Предмет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ED079E">
            <w:pPr>
              <w:pStyle w:val="ConsPlusNormal"/>
            </w:pPr>
            <w:r>
              <w:t xml:space="preserve">Опционное соглашение на право заключить договор уступки прав требования на простые векселя ООО </w:t>
            </w:r>
            <w:r w:rsidR="00ED079E">
              <w:t>«Рубеж»</w:t>
            </w:r>
          </w:p>
        </w:tc>
      </w:tr>
      <w:tr w:rsidR="00CA460B" w:rsidTr="00B71D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60B" w:rsidRDefault="00CA460B" w:rsidP="00B71D09">
            <w:pPr>
              <w:pStyle w:val="ConsPlusNormal"/>
            </w:pPr>
            <w:r>
              <w:t>Время и место проведения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60B" w:rsidRDefault="00CA460B" w:rsidP="00CA460B">
            <w:pPr>
              <w:pStyle w:val="ConsPlusNormal"/>
            </w:pPr>
            <w:r>
              <w:t xml:space="preserve">16 марта 2020 г. </w:t>
            </w:r>
          </w:p>
          <w:p w:rsidR="00CA460B" w:rsidRDefault="00CA460B" w:rsidP="00CA460B">
            <w:pPr>
              <w:pStyle w:val="ConsPlusNormal"/>
            </w:pPr>
            <w:r>
              <w:t>12 часов 00 минут,</w:t>
            </w:r>
          </w:p>
          <w:p w:rsidR="00CA460B" w:rsidRDefault="00CA460B" w:rsidP="00CA460B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B71D09" w:rsidTr="00B71D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5D8" w:rsidRDefault="00B71D09" w:rsidP="00B71D09">
            <w:pPr>
              <w:pStyle w:val="ConsPlusNormal"/>
            </w:pPr>
            <w:r>
              <w:t>Предмет Опционного соглашения</w:t>
            </w:r>
            <w:r w:rsidR="00B975D8">
              <w:t xml:space="preserve">, </w:t>
            </w:r>
          </w:p>
          <w:p w:rsidR="00B71D09" w:rsidRDefault="00B975D8" w:rsidP="00B71D09">
            <w:pPr>
              <w:pStyle w:val="ConsPlusNormal"/>
            </w:pPr>
            <w:r>
              <w:t>заключаемого с победителем открытого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ED079E">
            <w:pPr>
              <w:pStyle w:val="ConsPlusNormal"/>
            </w:pPr>
            <w:r>
              <w:t>Простые векселя, эмитиро</w:t>
            </w:r>
            <w:r w:rsidR="00ED079E">
              <w:t>ванные ООО «Рубеж», номинальной стоимостью 74</w:t>
            </w:r>
            <w:r>
              <w:t>0 000 000 (</w:t>
            </w:r>
            <w:r w:rsidR="00ED079E">
              <w:t>семьсот сорок</w:t>
            </w:r>
            <w:r>
              <w:t xml:space="preserve"> миллионов) рублей, подлежащие оплате по </w:t>
            </w:r>
            <w:r w:rsidR="00677FBC">
              <w:t>предъявлении</w:t>
            </w:r>
            <w:r w:rsidR="00B01603">
              <w:t>, но не позднее 10</w:t>
            </w:r>
            <w:r>
              <w:t xml:space="preserve"> июня 2020 г.</w:t>
            </w:r>
          </w:p>
        </w:tc>
      </w:tr>
      <w:tr w:rsidR="00B71D09" w:rsidTr="00B71D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</w:pPr>
            <w:r>
              <w:t>Начальная цена предмета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</w:pPr>
            <w:r>
              <w:t>Начальная цена предмета аукциона равна цене опционной премии и о</w:t>
            </w:r>
            <w:r w:rsidR="00ED079E">
              <w:t>ставляет 350 000 (триста пятьдесят тысяч</w:t>
            </w:r>
            <w:r>
              <w:t>) рублей</w:t>
            </w:r>
          </w:p>
        </w:tc>
      </w:tr>
      <w:tr w:rsidR="00B71D09" w:rsidTr="00B71D0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</w:pPr>
            <w:r>
              <w:t>Шаг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D09" w:rsidRDefault="00B71D09" w:rsidP="00B71D09">
            <w:pPr>
              <w:pStyle w:val="ConsPlusNormal"/>
            </w:pPr>
            <w:r>
              <w:t>Один шаг аукциона оставляет 50 000 (пятьдесят тысяч) рублей</w:t>
            </w:r>
          </w:p>
        </w:tc>
      </w:tr>
    </w:tbl>
    <w:p w:rsidR="00B71D09" w:rsidRDefault="00B71D09" w:rsidP="00B71D09">
      <w:pPr>
        <w:spacing w:after="0" w:line="19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71D09" w:rsidRDefault="00B71D09" w:rsidP="00B71D09">
      <w:pPr>
        <w:spacing w:after="0" w:line="19" w:lineRule="atLeast"/>
        <w:ind w:firstLine="539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B12EAA" w:rsidRDefault="00B12EAA" w:rsidP="00B177F5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A460B" w:rsidRDefault="00CA460B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2EAA" w:rsidRPr="00B12EAA" w:rsidRDefault="00B12EAA" w:rsidP="00B12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2EAA">
        <w:rPr>
          <w:rFonts w:ascii="Times New Roman" w:hAnsi="Times New Roman"/>
          <w:b/>
          <w:sz w:val="24"/>
          <w:szCs w:val="24"/>
        </w:rPr>
        <w:t>Вторая часть заявки</w:t>
      </w:r>
    </w:p>
    <w:p w:rsidR="00B12EAA" w:rsidRPr="00B12EAA" w:rsidRDefault="00B12EAA" w:rsidP="00B975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>на участие</w:t>
      </w:r>
      <w:r w:rsidR="005E6937">
        <w:rPr>
          <w:rFonts w:ascii="Times New Roman" w:hAnsi="Times New Roman"/>
          <w:sz w:val="24"/>
          <w:szCs w:val="24"/>
        </w:rPr>
        <w:t xml:space="preserve"> в</w:t>
      </w:r>
      <w:r w:rsidR="00B975D8">
        <w:rPr>
          <w:rFonts w:ascii="Times New Roman" w:hAnsi="Times New Roman"/>
          <w:sz w:val="24"/>
          <w:szCs w:val="24"/>
        </w:rPr>
        <w:t xml:space="preserve"> открытом</w:t>
      </w:r>
      <w:r w:rsidRPr="00B12EAA">
        <w:rPr>
          <w:rFonts w:ascii="Times New Roman" w:hAnsi="Times New Roman"/>
          <w:sz w:val="24"/>
          <w:szCs w:val="24"/>
        </w:rPr>
        <w:t xml:space="preserve"> аукционе на право заключения </w:t>
      </w:r>
      <w:r w:rsidR="00B975D8">
        <w:rPr>
          <w:rFonts w:ascii="Times New Roman" w:hAnsi="Times New Roman"/>
          <w:sz w:val="24"/>
          <w:szCs w:val="24"/>
        </w:rPr>
        <w:t>Опционного соглашения</w:t>
      </w:r>
    </w:p>
    <w:p w:rsidR="00B12EAA" w:rsidRPr="00B12EAA" w:rsidRDefault="00B12EAA" w:rsidP="00B12EAA">
      <w:pPr>
        <w:tabs>
          <w:tab w:val="left" w:pos="5529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B12EAA" w:rsidRPr="00B12EAA" w:rsidRDefault="00B975D8" w:rsidP="00B12EAA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12EAA" w:rsidRPr="00B12EAA">
        <w:rPr>
          <w:rFonts w:ascii="Times New Roman" w:hAnsi="Times New Roman"/>
          <w:sz w:val="24"/>
          <w:szCs w:val="24"/>
        </w:rPr>
        <w:t>Общество с огранич</w:t>
      </w:r>
      <w:r w:rsidR="00B177F5">
        <w:rPr>
          <w:rFonts w:ascii="Times New Roman" w:hAnsi="Times New Roman"/>
          <w:sz w:val="24"/>
          <w:szCs w:val="24"/>
        </w:rPr>
        <w:t>енной ответственностью ________/ ФИО 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адрес местонахождения и почтовый адрес: </w:t>
      </w:r>
      <w:r w:rsidR="00B177F5">
        <w:rPr>
          <w:rFonts w:ascii="Times New Roman" w:hAnsi="Times New Roman"/>
          <w:sz w:val="24"/>
          <w:szCs w:val="24"/>
        </w:rPr>
        <w:t xml:space="preserve">индекс, г.____, ул. ____ </w:t>
      </w:r>
      <w:r w:rsidR="00B12EAA" w:rsidRPr="00B12EAA">
        <w:rPr>
          <w:rFonts w:ascii="Times New Roman" w:hAnsi="Times New Roman"/>
          <w:sz w:val="24"/>
          <w:szCs w:val="24"/>
        </w:rPr>
        <w:t xml:space="preserve"> тел. </w:t>
      </w:r>
      <w:r w:rsidR="007B1B4D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в лице директора </w:t>
      </w:r>
      <w:r w:rsidR="00B177F5">
        <w:rPr>
          <w:rFonts w:ascii="Times New Roman" w:hAnsi="Times New Roman"/>
          <w:sz w:val="24"/>
          <w:szCs w:val="24"/>
        </w:rPr>
        <w:t>___________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действующего на основании Устава, сообщает о согласии принять участие в </w:t>
      </w:r>
      <w:r w:rsidR="00B177F5">
        <w:rPr>
          <w:rFonts w:ascii="Times New Roman" w:hAnsi="Times New Roman"/>
          <w:sz w:val="24"/>
          <w:szCs w:val="24"/>
        </w:rPr>
        <w:t>открытом</w:t>
      </w:r>
      <w:r w:rsidR="00B12EAA" w:rsidRPr="00B12EAA">
        <w:rPr>
          <w:rFonts w:ascii="Times New Roman" w:hAnsi="Times New Roman"/>
          <w:sz w:val="24"/>
          <w:szCs w:val="24"/>
        </w:rPr>
        <w:t xml:space="preserve"> аукционе и поставить товар в соответствии с условиями документации и описанием поставляемого товара, его характеристиками, представленными в первой части настоящей заявки.</w:t>
      </w:r>
    </w:p>
    <w:p w:rsidR="00B12EAA" w:rsidRPr="00B12EAA" w:rsidRDefault="00B975D8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B12EAA" w:rsidRPr="00B12EAA">
        <w:rPr>
          <w:rFonts w:ascii="Times New Roman" w:hAnsi="Times New Roman"/>
          <w:sz w:val="24"/>
          <w:szCs w:val="24"/>
        </w:rPr>
        <w:t>2. Настоящим декларирую, что:</w:t>
      </w:r>
    </w:p>
    <w:p w:rsidR="00B12EAA" w:rsidRPr="00B12EAA" w:rsidRDefault="00B975D8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B177F5">
        <w:rPr>
          <w:rFonts w:ascii="Times New Roman" w:hAnsi="Times New Roman"/>
          <w:sz w:val="24"/>
          <w:szCs w:val="24"/>
        </w:rPr>
        <w:t>2.1. В отношении ООО 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отсутствует решение арбитражного суда о признании его банкротом, не </w:t>
      </w:r>
      <w:r w:rsidR="005E6937">
        <w:rPr>
          <w:rFonts w:ascii="Times New Roman" w:hAnsi="Times New Roman"/>
          <w:sz w:val="24"/>
          <w:szCs w:val="24"/>
        </w:rPr>
        <w:t>проводится процедура ликвидации.</w:t>
      </w:r>
      <w:r w:rsidR="00B177F5">
        <w:rPr>
          <w:rFonts w:ascii="Times New Roman" w:hAnsi="Times New Roman"/>
          <w:sz w:val="24"/>
          <w:szCs w:val="24"/>
        </w:rPr>
        <w:t xml:space="preserve"> В отношении гражданина _______ отсутствуют судебные акты о признании его несостоятельным (банкротом).</w:t>
      </w:r>
    </w:p>
    <w:p w:rsidR="00B12EAA" w:rsidRPr="00B12EAA" w:rsidRDefault="00B975D8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12EAA" w:rsidRPr="00B12EAA">
        <w:rPr>
          <w:rFonts w:ascii="Times New Roman" w:hAnsi="Times New Roman"/>
          <w:sz w:val="24"/>
          <w:szCs w:val="24"/>
        </w:rPr>
        <w:t>2.2. На день п</w:t>
      </w:r>
      <w:r w:rsidR="00B177F5">
        <w:rPr>
          <w:rFonts w:ascii="Times New Roman" w:hAnsi="Times New Roman"/>
          <w:sz w:val="24"/>
          <w:szCs w:val="24"/>
        </w:rPr>
        <w:t>одачи заявки деятельность ООО 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не приостановлена в порядке, предусмотренном </w:t>
      </w:r>
      <w:r w:rsidR="00B177F5">
        <w:rPr>
          <w:rFonts w:ascii="Times New Roman" w:hAnsi="Times New Roman"/>
          <w:sz w:val="24"/>
          <w:szCs w:val="24"/>
        </w:rPr>
        <w:t>Административным законодательством РФ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2EAA" w:rsidRDefault="00B975D8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80ED6">
        <w:rPr>
          <w:rFonts w:ascii="Times New Roman" w:hAnsi="Times New Roman"/>
          <w:sz w:val="24"/>
          <w:szCs w:val="24"/>
        </w:rPr>
        <w:t xml:space="preserve"> </w:t>
      </w:r>
      <w:r w:rsidR="00B177F5">
        <w:rPr>
          <w:rFonts w:ascii="Times New Roman" w:hAnsi="Times New Roman"/>
          <w:sz w:val="24"/>
          <w:szCs w:val="24"/>
        </w:rPr>
        <w:t>2.3.  Руководитель и участники (учредители) ООО ________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 </w:t>
      </w:r>
      <w:r w:rsidR="00B177F5">
        <w:rPr>
          <w:rFonts w:ascii="Times New Roman" w:hAnsi="Times New Roman"/>
          <w:sz w:val="24"/>
          <w:szCs w:val="24"/>
        </w:rPr>
        <w:t>не являются дисквалифицированными лицами</w:t>
      </w:r>
      <w:r w:rsidR="005E6937">
        <w:rPr>
          <w:rFonts w:ascii="Times New Roman" w:hAnsi="Times New Roman"/>
          <w:sz w:val="24"/>
          <w:szCs w:val="24"/>
        </w:rPr>
        <w:t>.</w:t>
      </w:r>
    </w:p>
    <w:p w:rsidR="00B177F5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B177F5">
        <w:rPr>
          <w:rFonts w:ascii="Times New Roman" w:hAnsi="Times New Roman"/>
          <w:sz w:val="24"/>
          <w:szCs w:val="24"/>
        </w:rPr>
        <w:t xml:space="preserve">2.4. Сведения об ООО _______ в Едином государственном реестре юридических лиц являются достоверными и актуальными. </w:t>
      </w:r>
    </w:p>
    <w:p w:rsidR="00B12EAA" w:rsidRPr="00B12EAA" w:rsidRDefault="00B177F5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2.5.</w:t>
      </w:r>
      <w:r w:rsidR="00180ED6">
        <w:rPr>
          <w:rFonts w:ascii="Times New Roman" w:hAnsi="Times New Roman"/>
          <w:sz w:val="24"/>
          <w:szCs w:val="24"/>
        </w:rPr>
        <w:t xml:space="preserve"> В случаях, предусмотренных П</w:t>
      </w:r>
      <w:r w:rsidR="00B12EAA" w:rsidRPr="00B12EAA">
        <w:rPr>
          <w:rFonts w:ascii="Times New Roman" w:hAnsi="Times New Roman"/>
          <w:sz w:val="24"/>
          <w:szCs w:val="24"/>
        </w:rPr>
        <w:t>оло</w:t>
      </w:r>
      <w:r w:rsidR="00180ED6">
        <w:rPr>
          <w:rFonts w:ascii="Times New Roman" w:hAnsi="Times New Roman"/>
          <w:sz w:val="24"/>
          <w:szCs w:val="24"/>
        </w:rPr>
        <w:t>жением об открытом аукционе Заказчика, ООО ______ / ФИО____</w:t>
      </w:r>
      <w:r w:rsidR="00B12EAA" w:rsidRPr="00B12EAA">
        <w:rPr>
          <w:rFonts w:ascii="Times New Roman" w:hAnsi="Times New Roman"/>
          <w:sz w:val="24"/>
          <w:szCs w:val="24"/>
        </w:rPr>
        <w:t xml:space="preserve"> обязуется заключить договор на условиях </w:t>
      </w:r>
      <w:r w:rsidR="00180ED6">
        <w:rPr>
          <w:rFonts w:ascii="Times New Roman" w:hAnsi="Times New Roman"/>
          <w:sz w:val="24"/>
          <w:szCs w:val="24"/>
        </w:rPr>
        <w:t>Положения  об аукционе</w:t>
      </w:r>
      <w:r w:rsidR="00B12EAA" w:rsidRPr="00B12EAA">
        <w:rPr>
          <w:rFonts w:ascii="Times New Roman" w:hAnsi="Times New Roman"/>
          <w:sz w:val="24"/>
          <w:szCs w:val="24"/>
        </w:rPr>
        <w:t>, настоящей заявки и ценового предложения, поданного в ходе аукциона.</w:t>
      </w:r>
    </w:p>
    <w:p w:rsidR="00B12EAA" w:rsidRPr="00814C9E" w:rsidRDefault="00B975D8" w:rsidP="00180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14C9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14C9E">
        <w:rPr>
          <w:rFonts w:ascii="Times New Roman" w:hAnsi="Times New Roman"/>
          <w:sz w:val="24"/>
          <w:szCs w:val="24"/>
        </w:rPr>
        <w:t>3</w:t>
      </w:r>
      <w:r w:rsidR="005E6937">
        <w:rPr>
          <w:rFonts w:ascii="Times New Roman" w:hAnsi="Times New Roman"/>
          <w:sz w:val="24"/>
          <w:szCs w:val="24"/>
        </w:rPr>
        <w:t>. На взаимодействие с З</w:t>
      </w:r>
      <w:r w:rsidR="00B12EAA" w:rsidRPr="00B12EAA">
        <w:rPr>
          <w:rFonts w:ascii="Times New Roman" w:hAnsi="Times New Roman"/>
          <w:sz w:val="24"/>
          <w:szCs w:val="24"/>
        </w:rPr>
        <w:t xml:space="preserve">аказчиком и получение оперативных уведомлений нами уполномочен </w:t>
      </w:r>
      <w:r w:rsidR="00814C9E">
        <w:rPr>
          <w:rFonts w:ascii="Times New Roman" w:hAnsi="Times New Roman"/>
          <w:sz w:val="24"/>
          <w:szCs w:val="24"/>
        </w:rPr>
        <w:t>Ф.И.О. _______</w:t>
      </w:r>
      <w:r w:rsidR="00B12EAA" w:rsidRPr="00B12EAA">
        <w:rPr>
          <w:rFonts w:ascii="Times New Roman" w:hAnsi="Times New Roman"/>
          <w:sz w:val="24"/>
          <w:szCs w:val="24"/>
        </w:rPr>
        <w:t>,</w:t>
      </w:r>
      <w:r w:rsidR="00814C9E">
        <w:rPr>
          <w:rFonts w:ascii="Times New Roman" w:hAnsi="Times New Roman"/>
          <w:sz w:val="24"/>
          <w:szCs w:val="24"/>
        </w:rPr>
        <w:t xml:space="preserve"> г.________, ул.______, дом___, кВ/офис____</w:t>
      </w:r>
      <w:r w:rsidR="00B12EAA" w:rsidRPr="00B12EAA">
        <w:rPr>
          <w:rFonts w:ascii="Times New Roman" w:hAnsi="Times New Roman"/>
          <w:sz w:val="24"/>
          <w:szCs w:val="24"/>
        </w:rPr>
        <w:t xml:space="preserve">, тел. </w:t>
      </w:r>
      <w:r w:rsidR="00814C9E">
        <w:rPr>
          <w:rFonts w:ascii="Times New Roman" w:hAnsi="Times New Roman"/>
          <w:sz w:val="24"/>
          <w:szCs w:val="24"/>
        </w:rPr>
        <w:t>_______</w:t>
      </w:r>
      <w:r w:rsidR="00B12EAA" w:rsidRPr="00B12EAA">
        <w:rPr>
          <w:rFonts w:ascii="Times New Roman" w:hAnsi="Times New Roman"/>
          <w:sz w:val="24"/>
          <w:szCs w:val="24"/>
        </w:rPr>
        <w:t xml:space="preserve">, </w:t>
      </w:r>
      <w:r w:rsidR="00814C9E">
        <w:rPr>
          <w:rFonts w:ascii="Times New Roman" w:hAnsi="Times New Roman"/>
          <w:sz w:val="24"/>
          <w:szCs w:val="24"/>
        </w:rPr>
        <w:t>эл.почта _______</w:t>
      </w:r>
    </w:p>
    <w:p w:rsidR="00814C9E" w:rsidRDefault="00B975D8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B12EAA" w:rsidRPr="00B12EAA" w:rsidRDefault="00814C9E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</w:t>
      </w:r>
      <w:r w:rsidR="00B12EAA" w:rsidRPr="00B12EAA">
        <w:rPr>
          <w:rFonts w:ascii="Times New Roman" w:hAnsi="Times New Roman"/>
          <w:sz w:val="24"/>
          <w:szCs w:val="24"/>
        </w:rPr>
        <w:t>. К настоящей заявке прилагаются следующие документы:</w:t>
      </w:r>
    </w:p>
    <w:p w:rsidR="00B12EAA" w:rsidRDefault="00B12EAA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B12EAA">
        <w:rPr>
          <w:rFonts w:ascii="Times New Roman" w:hAnsi="Times New Roman"/>
          <w:sz w:val="24"/>
          <w:szCs w:val="24"/>
        </w:rPr>
        <w:t xml:space="preserve">Копии учредительных документов: копия Устава ООО </w:t>
      </w:r>
      <w:r w:rsidR="00180ED6">
        <w:rPr>
          <w:rFonts w:ascii="Times New Roman" w:hAnsi="Times New Roman"/>
          <w:sz w:val="24"/>
          <w:szCs w:val="24"/>
        </w:rPr>
        <w:t>_______;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о государственной регистрации ООО ______;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Решения/Протокола о создании ООО _____;</w:t>
      </w:r>
    </w:p>
    <w:p w:rsidR="00180ED6" w:rsidRP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Решения/Приказа о назначении руководителя ООО _______;</w:t>
      </w:r>
    </w:p>
    <w:p w:rsidR="00B12EAA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Выписка из ЕГРЮЛ;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Выписки из ЕГРИП для индивидуальных предпринимателей;</w:t>
      </w:r>
    </w:p>
    <w:p w:rsidR="00180ED6" w:rsidRDefault="00180ED6" w:rsidP="001723BC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Паспортных данных (для физических лиц);</w:t>
      </w:r>
    </w:p>
    <w:p w:rsidR="00180ED6" w:rsidRDefault="00180ED6" w:rsidP="00180ED6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свидетельства ИНН (для физических лиц);</w:t>
      </w:r>
    </w:p>
    <w:p w:rsidR="00180ED6" w:rsidRPr="00180ED6" w:rsidRDefault="00180ED6" w:rsidP="00180E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5371" w:rsidRDefault="00095371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180ED6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180ED6" w:rsidRDefault="00180ED6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0ED6" w:rsidRDefault="00814C9E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80ED6">
        <w:rPr>
          <w:rFonts w:ascii="Times New Roman" w:hAnsi="Times New Roman"/>
          <w:sz w:val="24"/>
          <w:szCs w:val="24"/>
        </w:rPr>
        <w:t xml:space="preserve">Директор ООО «_______»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180ED6">
        <w:rPr>
          <w:rFonts w:ascii="Times New Roman" w:hAnsi="Times New Roman"/>
          <w:sz w:val="24"/>
          <w:szCs w:val="24"/>
        </w:rPr>
        <w:t xml:space="preserve">  Ф.И.О.</w:t>
      </w:r>
    </w:p>
    <w:p w:rsidR="00180ED6" w:rsidRPr="00B12EAA" w:rsidRDefault="00814C9E" w:rsidP="00B12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80ED6">
        <w:rPr>
          <w:rFonts w:ascii="Times New Roman" w:hAnsi="Times New Roman"/>
          <w:sz w:val="24"/>
          <w:szCs w:val="24"/>
        </w:rPr>
        <w:t xml:space="preserve">Должность   </w:t>
      </w:r>
    </w:p>
    <w:sectPr w:rsidR="00180ED6" w:rsidRPr="00B12EAA" w:rsidSect="003321E5">
      <w:headerReference w:type="default" r:id="rId8"/>
      <w:pgSz w:w="11906" w:h="16838"/>
      <w:pgMar w:top="567" w:right="567" w:bottom="567" w:left="567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196" w:rsidRDefault="001B6196" w:rsidP="003321E5">
      <w:pPr>
        <w:spacing w:after="0" w:line="240" w:lineRule="auto"/>
      </w:pPr>
      <w:r>
        <w:separator/>
      </w:r>
    </w:p>
  </w:endnote>
  <w:endnote w:type="continuationSeparator" w:id="1">
    <w:p w:rsidR="001B6196" w:rsidRDefault="001B6196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196" w:rsidRDefault="001B6196" w:rsidP="003321E5">
      <w:pPr>
        <w:spacing w:after="0" w:line="240" w:lineRule="auto"/>
      </w:pPr>
      <w:r>
        <w:separator/>
      </w:r>
    </w:p>
  </w:footnote>
  <w:footnote w:type="continuationSeparator" w:id="1">
    <w:p w:rsidR="001B6196" w:rsidRDefault="001B6196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1E5" w:rsidRPr="00D655AC" w:rsidRDefault="003321E5" w:rsidP="003321E5">
    <w:pPr>
      <w:pStyle w:val="a3"/>
      <w:jc w:val="right"/>
      <w:rPr>
        <w:rFonts w:ascii="Times New Roman" w:hAnsi="Times New Roman"/>
        <w:b/>
        <w:bCs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665A1"/>
    <w:multiLevelType w:val="hybridMultilevel"/>
    <w:tmpl w:val="2DD23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2EAA"/>
    <w:rsid w:val="00095371"/>
    <w:rsid w:val="000C1BCE"/>
    <w:rsid w:val="000E4AD5"/>
    <w:rsid w:val="00104175"/>
    <w:rsid w:val="00112807"/>
    <w:rsid w:val="001723BC"/>
    <w:rsid w:val="00180ED6"/>
    <w:rsid w:val="001B6196"/>
    <w:rsid w:val="001C2C92"/>
    <w:rsid w:val="003321E5"/>
    <w:rsid w:val="005A3569"/>
    <w:rsid w:val="005E6937"/>
    <w:rsid w:val="006513C8"/>
    <w:rsid w:val="0066554B"/>
    <w:rsid w:val="00677FBC"/>
    <w:rsid w:val="006D2161"/>
    <w:rsid w:val="007A45B8"/>
    <w:rsid w:val="007B1B4D"/>
    <w:rsid w:val="00814C9E"/>
    <w:rsid w:val="00840141"/>
    <w:rsid w:val="008B3707"/>
    <w:rsid w:val="009C6519"/>
    <w:rsid w:val="00AC2536"/>
    <w:rsid w:val="00B01603"/>
    <w:rsid w:val="00B12EAA"/>
    <w:rsid w:val="00B177F5"/>
    <w:rsid w:val="00B71D09"/>
    <w:rsid w:val="00B975D8"/>
    <w:rsid w:val="00BB7A3A"/>
    <w:rsid w:val="00CA460B"/>
    <w:rsid w:val="00D655AC"/>
    <w:rsid w:val="00DC38DC"/>
    <w:rsid w:val="00ED079E"/>
    <w:rsid w:val="00ED7756"/>
    <w:rsid w:val="00EE4305"/>
    <w:rsid w:val="00F94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0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Normalunindented">
    <w:name w:val="Normal unindented"/>
    <w:aliases w:val="Обычный Без отступа"/>
    <w:qFormat/>
    <w:rsid w:val="00B12EAA"/>
    <w:pPr>
      <w:spacing w:before="120" w:after="120" w:line="276" w:lineRule="auto"/>
      <w:jc w:val="both"/>
    </w:pPr>
    <w:rPr>
      <w:rFonts w:ascii="Times New Roman" w:hAnsi="Times New Roman" w:cs="Times New Roman"/>
      <w:sz w:val="22"/>
      <w:szCs w:val="22"/>
    </w:rPr>
  </w:style>
  <w:style w:type="character" w:styleId="a7">
    <w:name w:val="annotation reference"/>
    <w:basedOn w:val="a0"/>
    <w:uiPriority w:val="99"/>
    <w:rsid w:val="00B12EAA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rsid w:val="00B12E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B12EAA"/>
    <w:rPr>
      <w:rFonts w:ascii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1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12EAA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A45B8"/>
    <w:rPr>
      <w:color w:val="0000FF"/>
      <w:u w:val="single"/>
    </w:rPr>
  </w:style>
  <w:style w:type="paragraph" w:customStyle="1" w:styleId="ConsPlusNormal">
    <w:name w:val="ConsPlusNormal"/>
    <w:rsid w:val="00B71D0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ebbe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-PushkarevaMA\Desktop\&#1044;&#1083;&#1103;%20&#1092;&#1086;&#1088;&#1084;%20&#1043;&#1056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Для форм ГР 2</Template>
  <TotalTime>71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Макс</cp:lastModifiedBy>
  <cp:revision>27</cp:revision>
  <cp:lastPrinted>2018-12-03T06:49:00Z</cp:lastPrinted>
  <dcterms:created xsi:type="dcterms:W3CDTF">2020-01-28T12:07:00Z</dcterms:created>
  <dcterms:modified xsi:type="dcterms:W3CDTF">2020-02-11T11:32:00Z</dcterms:modified>
</cp:coreProperties>
</file>